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DC434" w14:textId="1766FDD8" w:rsidR="00007B1D" w:rsidRDefault="002301FE" w:rsidP="004707D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33F1ABF5" wp14:editId="2F3B23D9">
                <wp:simplePos x="0" y="0"/>
                <wp:positionH relativeFrom="margin">
                  <wp:posOffset>0</wp:posOffset>
                </wp:positionH>
                <wp:positionV relativeFrom="paragraph">
                  <wp:posOffset>9525</wp:posOffset>
                </wp:positionV>
                <wp:extent cx="1806575" cy="9578340"/>
                <wp:effectExtent l="0" t="0" r="3175" b="381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6575" cy="957834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DC0F3" id="Rectangle 5" o:spid="_x0000_s1026" style="position:absolute;margin-left:0;margin-top:.75pt;width:142.25pt;height:754.2pt;z-index:2516541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" fillcolor="#2e3640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0D07E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7CCBCC" wp14:editId="5DAE27F3">
                <wp:simplePos x="0" y="0"/>
                <wp:positionH relativeFrom="margin">
                  <wp:posOffset>1238250</wp:posOffset>
                </wp:positionH>
                <wp:positionV relativeFrom="paragraph">
                  <wp:posOffset>85725</wp:posOffset>
                </wp:positionV>
                <wp:extent cx="5996305" cy="914400"/>
                <wp:effectExtent l="0" t="0" r="4445" b="0"/>
                <wp:wrapNone/>
                <wp:docPr id="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3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422813" w14:textId="3A1A0213" w:rsidR="00EC159D" w:rsidRPr="000D07E8" w:rsidRDefault="000D07E8" w:rsidP="00EC159D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72"/>
                                <w:szCs w:val="72"/>
                                <w:lang w:val="en"/>
                              </w:rPr>
                            </w:pPr>
                            <w:r w:rsidRPr="000D07E8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72"/>
                                <w:szCs w:val="72"/>
                                <w:lang w:val="en"/>
                              </w:rPr>
                              <w:t xml:space="preserve">GETC Missionary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72"/>
                                <w:szCs w:val="72"/>
                                <w:lang w:val="en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7CCBC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97.5pt;margin-top:6.75pt;width:472.15pt;height:1in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7D422813" w14:textId="3A1A0213" w:rsidR="00EC159D" w:rsidRPr="000D07E8" w:rsidRDefault="000D07E8" w:rsidP="00EC159D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72"/>
                          <w:szCs w:val="72"/>
                          <w:lang w:val="en"/>
                        </w:rPr>
                      </w:pPr>
                      <w:r w:rsidRPr="000D07E8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72"/>
                          <w:szCs w:val="72"/>
                          <w:lang w:val="en"/>
                        </w:rPr>
                        <w:t xml:space="preserve">GETC Missionary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72"/>
                          <w:szCs w:val="72"/>
                          <w:lang w:val="en"/>
                        </w:rPr>
                        <w:t>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BC4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217E3848" wp14:editId="0241D44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19963" cy="1843405"/>
                <wp:effectExtent l="0" t="0" r="0" b="4445"/>
                <wp:wrapNone/>
                <wp:docPr id="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9963" cy="1843405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8EA138"/>
                            </a:gs>
                            <a:gs pos="100000">
                              <a:srgbClr val="C6C83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60FE23" id="Freeform 6" o:spid="_x0000_s1026" style="position:absolute;margin-left:525.2pt;margin-top:0;width:576.4pt;height:145.15pt;z-index:251656191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coordsize="2448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" path="m,c,650,,650,,650,914,423,1786,414,2448,466,2448,,2448,,2448,l,xe" fillcolor="#8ea138" stroked="f" strokecolor="#212120">
                <v:fill color2="#c6c831" rotate="t" focus="100%" type="gradient"/>
                <v:shadow color="#8c8682"/>
                <v:path arrowok="t" o:connecttype="custom" o:connectlocs="0,0;0,1843405;7319963,1321580;7319963,0;0,0" o:connectangles="0,0,0,0,0"/>
                <w10:wrap anchorx="margin"/>
              </v:shape>
            </w:pict>
          </mc:Fallback>
        </mc:AlternateContent>
      </w:r>
      <w:r w:rsidR="0042126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3DA759" wp14:editId="7365BBCB">
                <wp:simplePos x="0" y="0"/>
                <wp:positionH relativeFrom="column">
                  <wp:posOffset>196850</wp:posOffset>
                </wp:positionH>
                <wp:positionV relativeFrom="paragraph">
                  <wp:posOffset>160020</wp:posOffset>
                </wp:positionV>
                <wp:extent cx="571500" cy="228600"/>
                <wp:effectExtent l="0" t="0" r="0" b="0"/>
                <wp:wrapNone/>
                <wp:docPr id="3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20CB7B" w14:textId="77777777" w:rsidR="00EC159D" w:rsidRDefault="00EC159D" w:rsidP="00EC159D">
                            <w:pPr>
                              <w:widowControl w:val="0"/>
                              <w:spacing w:line="16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ISSUE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DA759" id="Text Box 40" o:spid="_x0000_s1027" type="#_x0000_t202" style="position:absolute;left:0;text-align:left;margin-left:15.5pt;margin-top:12.6pt;width:4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" filled="f" fillcolor="#fffffe" stroked="f" strokecolor="#212120" insetpen="t">
                <v:textbox inset="2.88pt,2.88pt,2.88pt,2.88pt">
                  <w:txbxContent>
                    <w:p w14:paraId="0A20CB7B" w14:textId="77777777" w:rsidR="00EC159D" w:rsidRDefault="00EC159D" w:rsidP="00EC159D">
                      <w:pPr>
                        <w:widowControl w:val="0"/>
                        <w:spacing w:line="160" w:lineRule="exact"/>
                        <w:rPr>
                          <w:rFonts w:ascii="Arial" w:hAnsi="Arial" w:cs="Arial"/>
                          <w:color w:val="2E3640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ISSUE</w:t>
                      </w:r>
                    </w:p>
                  </w:txbxContent>
                </v:textbox>
              </v:shape>
            </w:pict>
          </mc:Fallback>
        </mc:AlternateContent>
      </w:r>
      <w:r w:rsidR="0042126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4B0591" wp14:editId="78E795E9">
                <wp:simplePos x="0" y="0"/>
                <wp:positionH relativeFrom="column">
                  <wp:posOffset>153670</wp:posOffset>
                </wp:positionH>
                <wp:positionV relativeFrom="paragraph">
                  <wp:posOffset>291878</wp:posOffset>
                </wp:positionV>
                <wp:extent cx="571500" cy="514350"/>
                <wp:effectExtent l="0" t="0" r="0" b="0"/>
                <wp:wrapNone/>
                <wp:docPr id="3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06DD4F" w14:textId="0CB70EFF" w:rsidR="00EC159D" w:rsidRDefault="00EC159D" w:rsidP="00EC159D">
                            <w:pPr>
                              <w:widowControl w:val="0"/>
                              <w:spacing w:line="7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72"/>
                                <w:szCs w:val="72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pacing w:val="20"/>
                                <w:w w:val="90"/>
                                <w:sz w:val="72"/>
                                <w:szCs w:val="72"/>
                                <w:lang w:val="en"/>
                              </w:rPr>
                              <w:t>0</w:t>
                            </w:r>
                            <w:r w:rsidR="004320A2">
                              <w:rPr>
                                <w:rFonts w:ascii="Arial" w:hAnsi="Arial" w:cs="Arial"/>
                                <w:color w:val="FFFFFE"/>
                                <w:spacing w:val="20"/>
                                <w:w w:val="90"/>
                                <w:sz w:val="72"/>
                                <w:szCs w:val="72"/>
                                <w:lang w:val="e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B0591" id="Text Box 42" o:spid="_x0000_s1028" type="#_x0000_t202" style="position:absolute;left:0;text-align:left;margin-left:12.1pt;margin-top:23pt;width:45pt;height:4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6706DD4F" w14:textId="0CB70EFF" w:rsidR="00EC159D" w:rsidRDefault="00EC159D" w:rsidP="00EC159D">
                      <w:pPr>
                        <w:widowControl w:val="0"/>
                        <w:spacing w:line="760" w:lineRule="exact"/>
                        <w:rPr>
                          <w:rFonts w:ascii="Arial" w:hAnsi="Arial" w:cs="Arial"/>
                          <w:color w:val="FFFFFE"/>
                          <w:w w:val="90"/>
                          <w:sz w:val="72"/>
                          <w:szCs w:val="72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pacing w:val="20"/>
                          <w:w w:val="90"/>
                          <w:sz w:val="72"/>
                          <w:szCs w:val="72"/>
                          <w:lang w:val="en"/>
                        </w:rPr>
                        <w:t>0</w:t>
                      </w:r>
                      <w:r w:rsidR="004320A2">
                        <w:rPr>
                          <w:rFonts w:ascii="Arial" w:hAnsi="Arial" w:cs="Arial"/>
                          <w:color w:val="FFFFFE"/>
                          <w:spacing w:val="20"/>
                          <w:w w:val="90"/>
                          <w:sz w:val="72"/>
                          <w:szCs w:val="72"/>
                          <w:lang w:val="e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51CB4B1" w14:textId="474B5E79" w:rsidR="00007B1D" w:rsidRPr="00792382" w:rsidRDefault="0099769C">
      <w:r w:rsidRPr="0079238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6BDA58" wp14:editId="06255516">
                <wp:simplePos x="0" y="0"/>
                <wp:positionH relativeFrom="column">
                  <wp:posOffset>4714875</wp:posOffset>
                </wp:positionH>
                <wp:positionV relativeFrom="paragraph">
                  <wp:posOffset>3838575</wp:posOffset>
                </wp:positionV>
                <wp:extent cx="2400300" cy="5676900"/>
                <wp:effectExtent l="0" t="0" r="0" b="0"/>
                <wp:wrapNone/>
                <wp:docPr id="3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67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1A0226" w14:textId="731CCC11" w:rsidR="00F56768" w:rsidRDefault="0099769C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196AD4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the </w:t>
                            </w:r>
                            <w:r w:rsidR="00143FAA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m</w:t>
                            </w:r>
                            <w:r w:rsidR="003624DF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orning business session.</w:t>
                            </w:r>
                            <w:r w:rsidR="00143FAA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 Moreover, she was one of the speakers for Thursday morning </w:t>
                            </w:r>
                            <w:r w:rsidR="000F4A9E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plenary.</w:t>
                            </w:r>
                            <w:r w:rsidR="00050640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 Her topic was</w:t>
                            </w:r>
                            <w:r w:rsidR="008F2983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8F298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Love Mercy: A Call</w:t>
                            </w:r>
                            <w:r w:rsidR="008F38E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 for Equitable Treatment for ALL </w:t>
                            </w:r>
                            <w:r w:rsidR="006D007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Winning Women.</w:t>
                            </w:r>
                            <w:r w:rsidR="003F43FF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 Click </w:t>
                            </w:r>
                            <w:r w:rsidR="00B661C6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on the following links for part 1 and 2 of her presentation:</w:t>
                            </w:r>
                            <w:r w:rsidR="00D8322B" w:rsidRPr="00D8322B">
                              <w:t xml:space="preserve"> </w:t>
                            </w:r>
                            <w:r w:rsidR="00D8322B">
                              <w:br/>
                            </w:r>
                            <w:hyperlink r:id="rId7" w:history="1">
                              <w:r w:rsidR="00D8322B" w:rsidRPr="00714D6A">
                                <w:rPr>
                                  <w:rStyle w:val="Hyperlink"/>
                                  <w:rFonts w:ascii="Arial" w:hAnsi="Arial" w:cs="Arial"/>
                                  <w:shd w:val="clear" w:color="auto" w:fill="FFFFFF"/>
                                </w:rPr>
                                <w:t>https://youtu.be/NfrI0yiJ7-o?si=F_ntzDY5HZ4lKPge</w:t>
                              </w:r>
                            </w:hyperlink>
                          </w:p>
                          <w:p w14:paraId="5D533C63" w14:textId="57B079CD" w:rsidR="00D94AA1" w:rsidRDefault="00000000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338FE9"/>
                                <w:u w:val="single"/>
                                <w:shd w:val="clear" w:color="auto" w:fill="FFFFFF"/>
                              </w:rPr>
                            </w:pPr>
                            <w:hyperlink r:id="rId8" w:history="1">
                              <w:r w:rsidR="00D8322B" w:rsidRPr="00714D6A">
                                <w:rPr>
                                  <w:rStyle w:val="Hyperlink"/>
                                  <w:rFonts w:ascii="Arial" w:hAnsi="Arial" w:cs="Arial"/>
                                  <w:shd w:val="clear" w:color="auto" w:fill="FFFFFF"/>
                                </w:rPr>
                                <w:t>https://youtu.be/mgMfL4UCDqw?si=VnjXLFCCa87XUEAO</w:t>
                              </w:r>
                            </w:hyperlink>
                          </w:p>
                          <w:p w14:paraId="34D0AC4B" w14:textId="71AAFE73" w:rsidR="00D94AA1" w:rsidRDefault="00837521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Sister Kathy </w:t>
                            </w:r>
                            <w:r w:rsidR="00302E8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Butler played and sang a wonderful medley of songs at the Social </w:t>
                            </w:r>
                            <w:r w:rsidR="0089519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Justice Royal</w:t>
                            </w:r>
                            <w:r w:rsidR="005123E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 Luncheon. </w:t>
                            </w:r>
                            <w:r w:rsidR="000404D1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Missionary</w:t>
                            </w:r>
                            <w:r w:rsidR="00691F0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 </w:t>
                            </w:r>
                            <w:r w:rsidR="005123E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Terri Walker </w:t>
                            </w:r>
                            <w:r w:rsidR="00691F0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and Sister Kathy Butler also sang </w:t>
                            </w:r>
                            <w:r w:rsidR="001D26BE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with</w:t>
                            </w:r>
                            <w:r w:rsidR="000C6F23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 the Mildred </w:t>
                            </w:r>
                            <w:r w:rsidR="00A95991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Washington Choir</w:t>
                            </w:r>
                            <w:r w:rsidR="00545383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77016A2" w14:textId="0DD39E5F" w:rsidR="00545383" w:rsidRPr="00D94AA1" w:rsidRDefault="00545383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The </w:t>
                            </w:r>
                            <w:r w:rsidR="00103734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72nd IWC conference was a tremendous success. Rave reviews of a sweet sisterhood </w:t>
                            </w:r>
                            <w:r w:rsidR="004E1924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with</w:t>
                            </w:r>
                            <w:r w:rsidR="00103734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 uplifti</w:t>
                            </w:r>
                            <w:r w:rsidR="00746C5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ng testimonies and praises of God’s goodness and mercy.</w:t>
                            </w:r>
                          </w:p>
                          <w:p w14:paraId="5EEB5D3C" w14:textId="77777777" w:rsidR="00D94AA1" w:rsidRPr="00D94AA1" w:rsidRDefault="00D94AA1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338FE9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14:paraId="57EFC355" w14:textId="77777777" w:rsidR="00D94AA1" w:rsidRPr="00792382" w:rsidRDefault="00D94AA1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338FE9"/>
                                <w:shd w:val="clear" w:color="auto" w:fill="FFFFFF"/>
                              </w:rPr>
                            </w:pPr>
                          </w:p>
                          <w:p w14:paraId="5DF75F84" w14:textId="77777777" w:rsidR="00792382" w:rsidRDefault="00792382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338FE9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14:paraId="6B0FC405" w14:textId="77777777" w:rsidR="00D8322B" w:rsidRPr="006D007D" w:rsidRDefault="00D8322B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3B37AB9D" w14:textId="6162BF6F" w:rsidR="00EC159D" w:rsidRDefault="00EC159D" w:rsidP="000158D6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BDA58" id="Text Box 38" o:spid="_x0000_s1029" type="#_x0000_t202" style="position:absolute;margin-left:371.25pt;margin-top:302.25pt;width:189pt;height:44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651A0226" w14:textId="731CCC11" w:rsidR="00F56768" w:rsidRDefault="0099769C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196AD4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 xml:space="preserve">the </w:t>
                      </w:r>
                      <w:r w:rsidR="00143FAA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>m</w:t>
                      </w:r>
                      <w:r w:rsidR="003624DF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>orning business session.</w:t>
                      </w:r>
                      <w:r w:rsidR="00143FAA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 xml:space="preserve"> Moreover, she was one of the speakers for Thursday morning </w:t>
                      </w:r>
                      <w:r w:rsidR="000F4A9E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>plenary.</w:t>
                      </w:r>
                      <w:r w:rsidR="00050640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 xml:space="preserve"> Her topic was</w:t>
                      </w:r>
                      <w:r w:rsidR="008F2983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8F298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676767"/>
                          <w:sz w:val="24"/>
                          <w:szCs w:val="24"/>
                          <w:lang w:val="en"/>
                        </w:rPr>
                        <w:t>Love Mercy: A Call</w:t>
                      </w:r>
                      <w:r w:rsidR="008F38E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676767"/>
                          <w:sz w:val="24"/>
                          <w:szCs w:val="24"/>
                          <w:lang w:val="en"/>
                        </w:rPr>
                        <w:t xml:space="preserve"> for Equitable Treatment for ALL </w:t>
                      </w:r>
                      <w:r w:rsidR="006D007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676767"/>
                          <w:sz w:val="24"/>
                          <w:szCs w:val="24"/>
                          <w:lang w:val="en"/>
                        </w:rPr>
                        <w:t>Winning Women.</w:t>
                      </w:r>
                      <w:r w:rsidR="003F43FF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 xml:space="preserve"> Click </w:t>
                      </w:r>
                      <w:r w:rsidR="00B661C6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>on the following links for part 1 and 2 of her presentation:</w:t>
                      </w:r>
                      <w:r w:rsidR="00D8322B" w:rsidRPr="00D8322B">
                        <w:t xml:space="preserve"> </w:t>
                      </w:r>
                      <w:r w:rsidR="00D8322B">
                        <w:br/>
                      </w:r>
                      <w:hyperlink r:id="rId9" w:history="1">
                        <w:r w:rsidR="00D8322B" w:rsidRPr="00714D6A">
                          <w:rPr>
                            <w:rStyle w:val="Hyperlink"/>
                            <w:rFonts w:ascii="Arial" w:hAnsi="Arial" w:cs="Arial"/>
                            <w:shd w:val="clear" w:color="auto" w:fill="FFFFFF"/>
                          </w:rPr>
                          <w:t>https://youtu.be/NfrI0yiJ7-o?si=F_ntzDY5HZ4lKPge</w:t>
                        </w:r>
                      </w:hyperlink>
                    </w:p>
                    <w:p w14:paraId="5D533C63" w14:textId="57B079CD" w:rsidR="00D94AA1" w:rsidRDefault="00000000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338FE9"/>
                          <w:u w:val="single"/>
                          <w:shd w:val="clear" w:color="auto" w:fill="FFFFFF"/>
                        </w:rPr>
                      </w:pPr>
                      <w:hyperlink r:id="rId10" w:history="1">
                        <w:r w:rsidR="00D8322B" w:rsidRPr="00714D6A">
                          <w:rPr>
                            <w:rStyle w:val="Hyperlink"/>
                            <w:rFonts w:ascii="Arial" w:hAnsi="Arial" w:cs="Arial"/>
                            <w:shd w:val="clear" w:color="auto" w:fill="FFFFFF"/>
                          </w:rPr>
                          <w:t>https://youtu.be/mgMfL4UCDqw?si=VnjXLFCCa87XUEAO</w:t>
                        </w:r>
                      </w:hyperlink>
                    </w:p>
                    <w:p w14:paraId="34D0AC4B" w14:textId="71AAFE73" w:rsidR="00D94AA1" w:rsidRDefault="00837521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Sister Kathy </w:t>
                      </w:r>
                      <w:r w:rsidR="00302E86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Butler played and sang a wonderful medley of songs at the Social </w:t>
                      </w:r>
                      <w:r w:rsidR="00895198">
                        <w:rPr>
                          <w:rFonts w:ascii="Arial" w:hAnsi="Arial" w:cs="Arial"/>
                          <w:shd w:val="clear" w:color="auto" w:fill="FFFFFF"/>
                        </w:rPr>
                        <w:t>Justice Royal</w:t>
                      </w:r>
                      <w:r w:rsidR="005123E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 Luncheon. </w:t>
                      </w:r>
                      <w:r w:rsidR="000404D1">
                        <w:rPr>
                          <w:rFonts w:ascii="Arial" w:hAnsi="Arial" w:cs="Arial"/>
                          <w:shd w:val="clear" w:color="auto" w:fill="FFFFFF"/>
                        </w:rPr>
                        <w:t>Missionary</w:t>
                      </w:r>
                      <w:r w:rsidR="00691F08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 </w:t>
                      </w:r>
                      <w:r w:rsidR="005123E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Terri Walker </w:t>
                      </w:r>
                      <w:r w:rsidR="00691F08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and Sister Kathy Butler also sang </w:t>
                      </w:r>
                      <w:r w:rsidR="001D26BE">
                        <w:rPr>
                          <w:rFonts w:ascii="Arial" w:hAnsi="Arial" w:cs="Arial"/>
                          <w:shd w:val="clear" w:color="auto" w:fill="FFFFFF"/>
                        </w:rPr>
                        <w:t>with</w:t>
                      </w:r>
                      <w:r w:rsidR="000C6F23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 the Mildred </w:t>
                      </w:r>
                      <w:r w:rsidR="00A95991">
                        <w:rPr>
                          <w:rFonts w:ascii="Arial" w:hAnsi="Arial" w:cs="Arial"/>
                          <w:shd w:val="clear" w:color="auto" w:fill="FFFFFF"/>
                        </w:rPr>
                        <w:t>Washington Choir</w:t>
                      </w:r>
                      <w:r w:rsidR="00545383">
                        <w:rPr>
                          <w:rFonts w:ascii="Arial" w:hAnsi="Arial" w:cs="Arial"/>
                          <w:shd w:val="clear" w:color="auto" w:fill="FFFFFF"/>
                        </w:rPr>
                        <w:t>.</w:t>
                      </w:r>
                    </w:p>
                    <w:p w14:paraId="477016A2" w14:textId="0DD39E5F" w:rsidR="00545383" w:rsidRPr="00D94AA1" w:rsidRDefault="00545383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The </w:t>
                      </w:r>
                      <w:r w:rsidR="00103734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72nd IWC conference was a tremendous success. Rave reviews of a sweet sisterhood </w:t>
                      </w:r>
                      <w:r w:rsidR="004E1924">
                        <w:rPr>
                          <w:rFonts w:ascii="Arial" w:hAnsi="Arial" w:cs="Arial"/>
                          <w:shd w:val="clear" w:color="auto" w:fill="FFFFFF"/>
                        </w:rPr>
                        <w:t>with</w:t>
                      </w:r>
                      <w:r w:rsidR="00103734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 uplifti</w:t>
                      </w:r>
                      <w:r w:rsidR="00746C5A">
                        <w:rPr>
                          <w:rFonts w:ascii="Arial" w:hAnsi="Arial" w:cs="Arial"/>
                          <w:shd w:val="clear" w:color="auto" w:fill="FFFFFF"/>
                        </w:rPr>
                        <w:t>ng testimonies and praises of God’s goodness and mercy.</w:t>
                      </w:r>
                    </w:p>
                    <w:p w14:paraId="5EEB5D3C" w14:textId="77777777" w:rsidR="00D94AA1" w:rsidRPr="00D94AA1" w:rsidRDefault="00D94AA1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338FE9"/>
                          <w:u w:val="single"/>
                          <w:shd w:val="clear" w:color="auto" w:fill="FFFFFF"/>
                        </w:rPr>
                      </w:pPr>
                    </w:p>
                    <w:p w14:paraId="57EFC355" w14:textId="77777777" w:rsidR="00D94AA1" w:rsidRPr="00792382" w:rsidRDefault="00D94AA1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338FE9"/>
                          <w:shd w:val="clear" w:color="auto" w:fill="FFFFFF"/>
                        </w:rPr>
                      </w:pPr>
                    </w:p>
                    <w:p w14:paraId="5DF75F84" w14:textId="77777777" w:rsidR="00792382" w:rsidRDefault="00792382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338FE9"/>
                          <w:u w:val="single"/>
                          <w:shd w:val="clear" w:color="auto" w:fill="FFFFFF"/>
                        </w:rPr>
                      </w:pPr>
                    </w:p>
                    <w:p w14:paraId="6B0FC405" w14:textId="77777777" w:rsidR="00D8322B" w:rsidRPr="006D007D" w:rsidRDefault="00D8322B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</w:pPr>
                    </w:p>
                    <w:p w14:paraId="3B37AB9D" w14:textId="6162BF6F" w:rsidR="00EC159D" w:rsidRDefault="00EC159D" w:rsidP="000158D6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1924" w:rsidRPr="0079238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E229EB" wp14:editId="5F40EBA5">
                <wp:simplePos x="0" y="0"/>
                <wp:positionH relativeFrom="column">
                  <wp:posOffset>1876425</wp:posOffset>
                </wp:positionH>
                <wp:positionV relativeFrom="paragraph">
                  <wp:posOffset>3829049</wp:posOffset>
                </wp:positionV>
                <wp:extent cx="2619375" cy="5686425"/>
                <wp:effectExtent l="0" t="0" r="9525" b="9525"/>
                <wp:wrapNone/>
                <wp:docPr id="4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568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FF2740" w14:textId="15D3FECD" w:rsidR="00EC159D" w:rsidRDefault="00707B7E" w:rsidP="00170BA8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The sisters of the </w:t>
                            </w:r>
                            <w:r w:rsidR="008A0F85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Allegheny</w:t>
                            </w:r>
                            <w:r w:rsidR="006B7CA3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Diocese w</w:t>
                            </w:r>
                            <w:r w:rsidR="007B4A04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ere well represented at the 72</w:t>
                            </w:r>
                            <w:r w:rsidR="007B4A04" w:rsidRPr="007B4A04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nd</w:t>
                            </w:r>
                            <w:r w:rsidR="007B4A04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International Women’s Council </w:t>
                            </w:r>
                            <w:r w:rsidR="00673DFF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which </w:t>
                            </w:r>
                            <w:r w:rsidR="008A0F85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convened</w:t>
                            </w:r>
                            <w:r w:rsidR="00673DFF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in </w:t>
                            </w:r>
                            <w:r w:rsidR="006D190E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Columbus,</w:t>
                            </w:r>
                            <w:r w:rsidR="00673DFF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Ohio</w:t>
                            </w:r>
                            <w:r w:rsidR="00824852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. </w:t>
                            </w:r>
                            <w:r w:rsidR="00896916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The </w:t>
                            </w:r>
                            <w:r w:rsidR="008A0F85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administrative</w:t>
                            </w:r>
                            <w:r w:rsidR="00896916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theme was Winning </w:t>
                            </w:r>
                            <w:r w:rsidR="004264EE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Women G.R.O.W.I.N.G. </w:t>
                            </w:r>
                            <w:r w:rsidR="009469C1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Together </w:t>
                            </w:r>
                            <w:r w:rsidR="006D190E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To</w:t>
                            </w:r>
                            <w:r w:rsidR="000F4A9E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G</w:t>
                            </w:r>
                            <w:r w:rsidR="006D190E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et</w:t>
                            </w:r>
                            <w:r w:rsidR="000F4A9E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H</w:t>
                            </w:r>
                            <w:r w:rsidR="006D190E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er! Pictured</w:t>
                            </w:r>
                            <w:r w:rsidR="00486B11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A96DB9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above are the sisters</w:t>
                            </w:r>
                            <w:r w:rsidR="009A4413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at the Royal Luncheon on </w:t>
                            </w:r>
                            <w:r w:rsidR="008A0F85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Thursday, October</w:t>
                            </w:r>
                            <w:r w:rsidR="00797309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19</w:t>
                            </w:r>
                            <w:r w:rsidR="00797309" w:rsidRPr="00797309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="00797309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.</w:t>
                            </w:r>
                            <w:r w:rsidR="00157F87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Greater Emmanuel</w:t>
                            </w:r>
                            <w:r w:rsidR="00F41219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Temple (GETC) delegates were Missionary Dr</w:t>
                            </w:r>
                            <w:r w:rsidR="00BD1026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. Shirley Stewart, Missionary Beverly Glasco, Missionary Phyllis Devan,</w:t>
                            </w:r>
                            <w:r w:rsidR="00C67DA4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BD1026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Missionary </w:t>
                            </w:r>
                            <w:r w:rsidR="005C0DE3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Terri Walker</w:t>
                            </w:r>
                            <w:r w:rsidR="00D32D18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, Missionary Lineada Smith</w:t>
                            </w:r>
                            <w:r w:rsidR="005C0DE3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and Sister Kathy Butler</w:t>
                            </w:r>
                            <w:r w:rsidR="002B6634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.</w:t>
                            </w:r>
                          </w:p>
                          <w:p w14:paraId="1FD5E8CE" w14:textId="7F45A693" w:rsidR="00F92BC8" w:rsidRPr="000158D6" w:rsidRDefault="00F92BC8" w:rsidP="00170BA8">
                            <w:pPr>
                              <w:widowControl w:val="0"/>
                              <w:spacing w:line="360" w:lineRule="exact"/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Missionary Dr. Stewart serves as the Acting Parliamentarian for the</w:t>
                            </w:r>
                            <w:r w:rsidR="000A1AF4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IWC. She and the Sgt.</w:t>
                            </w:r>
                            <w:r w:rsidR="001278EC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at </w:t>
                            </w:r>
                            <w:r w:rsidR="008A0F85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Arm, Missionary</w:t>
                            </w:r>
                            <w:r w:rsidR="002053E5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Mary </w:t>
                            </w:r>
                            <w:r w:rsidR="00895198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Huggins (</w:t>
                            </w:r>
                            <w:r w:rsidR="003624DF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SC) presented our 13</w:t>
                            </w:r>
                            <w:r w:rsidR="003624DF" w:rsidRPr="003624DF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="003624DF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IWC President, Dr. Dorcas E. McCoy a purple gavel at the opening </w:t>
                            </w:r>
                            <w:r w:rsidR="008A0F85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business</w:t>
                            </w:r>
                            <w:r w:rsidR="003624DF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session on Friday </w:t>
                            </w:r>
                            <w:r w:rsidR="000404D1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morning</w:t>
                            </w:r>
                            <w:r w:rsidR="003624DF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. </w:t>
                            </w:r>
                            <w:r w:rsidR="004E1924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Dr.</w:t>
                            </w:r>
                            <w:r w:rsidR="0099769C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3624DF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Stewart was also responsible for the final Sunday </w:t>
                            </w:r>
                            <w:proofErr w:type="gramStart"/>
                            <w:r w:rsidR="003624DF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morning</w:t>
                            </w:r>
                            <w:proofErr w:type="gramEnd"/>
                            <w:r w:rsidR="003624DF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29EB" id="Text Box 37" o:spid="_x0000_s1030" type="#_x0000_t202" style="position:absolute;margin-left:147.75pt;margin-top:301.5pt;width:206.25pt;height:44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6BFF2740" w14:textId="15D3FECD" w:rsidR="00EC159D" w:rsidRDefault="00707B7E" w:rsidP="00170BA8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The sisters of the </w:t>
                      </w:r>
                      <w:r w:rsidR="008A0F85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Allegheny</w:t>
                      </w:r>
                      <w:r w:rsidR="006B7CA3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Diocese w</w:t>
                      </w:r>
                      <w:r w:rsidR="007B4A04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ere well represented at the 72</w:t>
                      </w:r>
                      <w:r w:rsidR="007B4A04" w:rsidRPr="007B4A04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vertAlign w:val="superscript"/>
                          <w:lang w:val="en"/>
                        </w:rPr>
                        <w:t>nd</w:t>
                      </w:r>
                      <w:r w:rsidR="007B4A04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International Women’s Council </w:t>
                      </w:r>
                      <w:r w:rsidR="00673DFF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which </w:t>
                      </w:r>
                      <w:r w:rsidR="008A0F85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convened</w:t>
                      </w:r>
                      <w:r w:rsidR="00673DFF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in </w:t>
                      </w:r>
                      <w:r w:rsidR="006D190E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Columbus,</w:t>
                      </w:r>
                      <w:r w:rsidR="00673DFF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Ohio</w:t>
                      </w:r>
                      <w:r w:rsidR="00824852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. </w:t>
                      </w:r>
                      <w:r w:rsidR="00896916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The </w:t>
                      </w:r>
                      <w:r w:rsidR="008A0F85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administrative</w:t>
                      </w:r>
                      <w:r w:rsidR="00896916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theme was Winning </w:t>
                      </w:r>
                      <w:r w:rsidR="004264EE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Women G.R.O.W.I.N.G. </w:t>
                      </w:r>
                      <w:r w:rsidR="009469C1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Together </w:t>
                      </w:r>
                      <w:r w:rsidR="006D190E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To</w:t>
                      </w:r>
                      <w:r w:rsidR="000F4A9E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G</w:t>
                      </w:r>
                      <w:r w:rsidR="006D190E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et</w:t>
                      </w:r>
                      <w:r w:rsidR="000F4A9E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H</w:t>
                      </w:r>
                      <w:r w:rsidR="006D190E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er! Pictured</w:t>
                      </w:r>
                      <w:r w:rsidR="00486B11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A96DB9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above are the sisters</w:t>
                      </w:r>
                      <w:r w:rsidR="009A4413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at the Royal Luncheon on </w:t>
                      </w:r>
                      <w:r w:rsidR="008A0F85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Thursday, October</w:t>
                      </w:r>
                      <w:r w:rsidR="00797309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19</w:t>
                      </w:r>
                      <w:r w:rsidR="00797309" w:rsidRPr="00797309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vertAlign w:val="superscript"/>
                          <w:lang w:val="en"/>
                        </w:rPr>
                        <w:t>th</w:t>
                      </w:r>
                      <w:r w:rsidR="00797309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.</w:t>
                      </w:r>
                      <w:r w:rsidR="00157F87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Greater Emmanuel</w:t>
                      </w:r>
                      <w:r w:rsidR="00F41219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Temple (GETC) delegates were Missionary Dr</w:t>
                      </w:r>
                      <w:r w:rsidR="00BD1026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. Shirley Stewart, Missionary Beverly Glasco, Missionary Phyllis Devan,</w:t>
                      </w:r>
                      <w:r w:rsidR="00C67DA4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BD1026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Missionary </w:t>
                      </w:r>
                      <w:r w:rsidR="005C0DE3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Terri Walker</w:t>
                      </w:r>
                      <w:r w:rsidR="00D32D18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, Missionary Lineada Smith</w:t>
                      </w:r>
                      <w:r w:rsidR="005C0DE3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and Sister Kathy Butler</w:t>
                      </w:r>
                      <w:r w:rsidR="002B6634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.</w:t>
                      </w:r>
                    </w:p>
                    <w:p w14:paraId="1FD5E8CE" w14:textId="7F45A693" w:rsidR="00F92BC8" w:rsidRPr="000158D6" w:rsidRDefault="00F92BC8" w:rsidP="00170BA8">
                      <w:pPr>
                        <w:widowControl w:val="0"/>
                        <w:spacing w:line="360" w:lineRule="exact"/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Missionary Dr. Stewart serves as the Acting Parliamentarian for the</w:t>
                      </w:r>
                      <w:r w:rsidR="000A1AF4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IWC. She and the Sgt.</w:t>
                      </w:r>
                      <w:r w:rsidR="001278EC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at </w:t>
                      </w:r>
                      <w:r w:rsidR="008A0F85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Arm, Missionary</w:t>
                      </w:r>
                      <w:r w:rsidR="002053E5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Mary </w:t>
                      </w:r>
                      <w:r w:rsidR="00895198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Huggins (</w:t>
                      </w:r>
                      <w:r w:rsidR="003624DF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SC) presented our 13</w:t>
                      </w:r>
                      <w:r w:rsidR="003624DF" w:rsidRPr="003624DF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vertAlign w:val="superscript"/>
                          <w:lang w:val="en"/>
                        </w:rPr>
                        <w:t>th</w:t>
                      </w:r>
                      <w:r w:rsidR="003624DF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IWC President, Dr. Dorcas E. McCoy a purple gavel at the opening </w:t>
                      </w:r>
                      <w:r w:rsidR="008A0F85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business</w:t>
                      </w:r>
                      <w:r w:rsidR="003624DF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session on Friday </w:t>
                      </w:r>
                      <w:r w:rsidR="000404D1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morning</w:t>
                      </w:r>
                      <w:r w:rsidR="003624DF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. </w:t>
                      </w:r>
                      <w:r w:rsidR="004E1924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Dr.</w:t>
                      </w:r>
                      <w:r w:rsidR="0099769C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3624DF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Stewart was also responsible for the final Sunday </w:t>
                      </w:r>
                      <w:proofErr w:type="gramStart"/>
                      <w:r w:rsidR="003624DF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morning</w:t>
                      </w:r>
                      <w:proofErr w:type="gramEnd"/>
                      <w:r w:rsidR="003624DF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17A0" w:rsidRPr="0079238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2B4D4E" wp14:editId="3B48C6D9">
                <wp:simplePos x="0" y="0"/>
                <wp:positionH relativeFrom="column">
                  <wp:posOffset>95250</wp:posOffset>
                </wp:positionH>
                <wp:positionV relativeFrom="paragraph">
                  <wp:posOffset>1695450</wp:posOffset>
                </wp:positionV>
                <wp:extent cx="1543050" cy="7608570"/>
                <wp:effectExtent l="0" t="0" r="0" b="0"/>
                <wp:wrapNone/>
                <wp:docPr id="3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7608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C2512C" w14:textId="07672059" w:rsidR="00EC159D" w:rsidRPr="004D081B" w:rsidRDefault="006002CD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pacing w:val="20"/>
                                <w:w w:val="90"/>
                                <w:sz w:val="32"/>
                                <w:szCs w:val="32"/>
                                <w:lang w:val="en"/>
                              </w:rPr>
                              <w:t>Founder’s Day</w:t>
                            </w:r>
                          </w:p>
                          <w:p w14:paraId="0EF9A470" w14:textId="080AB064" w:rsidR="00992AE1" w:rsidRDefault="004D081B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0E4C96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Greater Emmanuel Temple </w:t>
                            </w:r>
                            <w:r w:rsidR="006002CD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Missionaries were active participants</w:t>
                            </w:r>
                            <w:r w:rsidR="00F8355C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in the preparation of our first Founder’s Day. Our establishmentarian- Apostle William </w:t>
                            </w:r>
                            <w:r w:rsidR="00FB23E0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F. Cramer was recognized for </w:t>
                            </w:r>
                            <w:proofErr w:type="gramStart"/>
                            <w:r w:rsidR="00FB23E0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all </w:t>
                            </w:r>
                            <w:r w:rsidR="00D517A0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of</w:t>
                            </w:r>
                            <w:proofErr w:type="gramEnd"/>
                            <w:r w:rsidR="00D517A0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FB23E0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his accomplishments. </w:t>
                            </w:r>
                            <w:r w:rsidR="007955A5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The semi-formal affair was held at </w:t>
                            </w:r>
                            <w:r w:rsidR="00E357F4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Menden</w:t>
                            </w:r>
                            <w:r w:rsidR="006B4E34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hall Inn banquet </w:t>
                            </w:r>
                            <w:r w:rsidR="000404D1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facilities</w:t>
                            </w:r>
                            <w:r w:rsidR="006B4E34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in </w:t>
                            </w:r>
                            <w:r w:rsidR="00082E85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Mendenhall, PA. </w:t>
                            </w:r>
                          </w:p>
                          <w:p w14:paraId="2E7781C9" w14:textId="77777777" w:rsidR="00D517A0" w:rsidRPr="00992AE1" w:rsidRDefault="00D517A0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2043F16D" w14:textId="355EC007" w:rsidR="000E4C96" w:rsidRDefault="005D299F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32"/>
                                <w:szCs w:val="32"/>
                                <w:lang w:val="en"/>
                              </w:rPr>
                              <w:t>Care Package</w:t>
                            </w:r>
                          </w:p>
                          <w:p w14:paraId="26BB2594" w14:textId="5077D3FC" w:rsidR="00DC3D94" w:rsidRDefault="00DC3D94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  <w:lang w:val="en"/>
                              </w:rPr>
                              <w:t>O</w:t>
                            </w:r>
                            <w:r w:rsidR="006068F0"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  <w:lang w:val="en"/>
                              </w:rPr>
                              <w:t>ur band also sent a nice care package to Jr. Missionary Kristina Washington</w:t>
                            </w:r>
                            <w:r w:rsidR="00A1270E"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  <w:lang w:val="en"/>
                              </w:rPr>
                              <w:t xml:space="preserve">. She is presently doing an internship at Yale </w:t>
                            </w:r>
                            <w:r w:rsidR="00CF6693"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  <w:lang w:val="en"/>
                              </w:rPr>
                              <w:t xml:space="preserve">University. We miss her </w:t>
                            </w:r>
                            <w:r w:rsidR="00645D31"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  <w:lang w:val="en"/>
                              </w:rPr>
                              <w:t xml:space="preserve">at GETC </w:t>
                            </w:r>
                            <w:r w:rsidR="00CF6693"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  <w:lang w:val="en"/>
                              </w:rPr>
                              <w:t>and wanted to show her our love and support.</w:t>
                            </w:r>
                          </w:p>
                          <w:p w14:paraId="4AC6F347" w14:textId="387A854C" w:rsidR="002301FE" w:rsidRPr="00DC3D94" w:rsidRDefault="002301FE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7E6E6" w:themeColor="background2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2811E515" w14:textId="5B5A49D4" w:rsidR="00992AE1" w:rsidRDefault="00992AE1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7E83EA31" w14:textId="0ABB99A7" w:rsidR="003D655C" w:rsidRDefault="003D655C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3F59A591" w14:textId="3432EB36" w:rsidR="005D299F" w:rsidRPr="000E4C96" w:rsidRDefault="005D299F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EF792F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B4D4E" id="Text Box 35" o:spid="_x0000_s1031" type="#_x0000_t202" style="position:absolute;margin-left:7.5pt;margin-top:133.5pt;width:121.5pt;height:59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DC2512C" w14:textId="07672059" w:rsidR="00EC159D" w:rsidRPr="004D081B" w:rsidRDefault="006002CD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pacing w:val="20"/>
                          <w:w w:val="90"/>
                          <w:sz w:val="32"/>
                          <w:szCs w:val="32"/>
                          <w:lang w:val="en"/>
                        </w:rPr>
                        <w:t>Founder’s Day</w:t>
                      </w:r>
                    </w:p>
                    <w:p w14:paraId="0EF9A470" w14:textId="080AB064" w:rsidR="00992AE1" w:rsidRDefault="004D081B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 w:rsidRPr="000E4C96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Greater Emmanuel Temple </w:t>
                      </w:r>
                      <w:r w:rsidR="006002CD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Missionaries were active participants</w:t>
                      </w:r>
                      <w:r w:rsidR="00F8355C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 in the preparation of our first Founder’s Day. Our establishmentarian- Apostle William </w:t>
                      </w:r>
                      <w:r w:rsidR="00FB23E0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F. Cramer was recognized for </w:t>
                      </w:r>
                      <w:proofErr w:type="gramStart"/>
                      <w:r w:rsidR="00FB23E0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all </w:t>
                      </w:r>
                      <w:r w:rsidR="00D517A0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 of</w:t>
                      </w:r>
                      <w:proofErr w:type="gramEnd"/>
                      <w:r w:rsidR="00D517A0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FB23E0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his accomplishments. </w:t>
                      </w:r>
                      <w:r w:rsidR="007955A5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The semi-formal affair was held at </w:t>
                      </w:r>
                      <w:r w:rsidR="00E357F4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Menden</w:t>
                      </w:r>
                      <w:r w:rsidR="006B4E34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hall Inn banquet </w:t>
                      </w:r>
                      <w:r w:rsidR="000404D1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facilities</w:t>
                      </w:r>
                      <w:r w:rsidR="006B4E34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 in </w:t>
                      </w:r>
                      <w:r w:rsidR="00082E85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Mendenhall, PA. </w:t>
                      </w:r>
                    </w:p>
                    <w:p w14:paraId="2E7781C9" w14:textId="77777777" w:rsidR="00D517A0" w:rsidRPr="00992AE1" w:rsidRDefault="00D517A0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</w:pPr>
                    </w:p>
                    <w:p w14:paraId="2043F16D" w14:textId="355EC007" w:rsidR="000E4C96" w:rsidRDefault="005D299F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32"/>
                          <w:szCs w:val="32"/>
                          <w:lang w:val="en"/>
                        </w:rPr>
                        <w:t>Care Package</w:t>
                      </w:r>
                    </w:p>
                    <w:p w14:paraId="26BB2594" w14:textId="5077D3FC" w:rsidR="00DC3D94" w:rsidRDefault="00DC3D94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  <w:lang w:val="en"/>
                        </w:rPr>
                        <w:t>O</w:t>
                      </w:r>
                      <w:r w:rsidR="006068F0"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  <w:lang w:val="en"/>
                        </w:rPr>
                        <w:t>ur band also sent a nice care package to Jr. Missionary Kristina Washington</w:t>
                      </w:r>
                      <w:r w:rsidR="00A1270E"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  <w:lang w:val="en"/>
                        </w:rPr>
                        <w:t xml:space="preserve">. She is presently doing an internship at Yale </w:t>
                      </w:r>
                      <w:r w:rsidR="00CF6693"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  <w:lang w:val="en"/>
                        </w:rPr>
                        <w:t xml:space="preserve">University. We miss her </w:t>
                      </w:r>
                      <w:r w:rsidR="00645D31"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  <w:lang w:val="en"/>
                        </w:rPr>
                        <w:t xml:space="preserve">at GETC </w:t>
                      </w:r>
                      <w:r w:rsidR="00CF6693"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  <w:lang w:val="en"/>
                        </w:rPr>
                        <w:t>and wanted to show her our love and support.</w:t>
                      </w:r>
                    </w:p>
                    <w:p w14:paraId="4AC6F347" w14:textId="387A854C" w:rsidR="002301FE" w:rsidRPr="00DC3D94" w:rsidRDefault="002301FE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7E6E6" w:themeColor="background2"/>
                          <w:sz w:val="24"/>
                          <w:szCs w:val="24"/>
                          <w:lang w:val="en"/>
                        </w:rPr>
                      </w:pPr>
                    </w:p>
                    <w:p w14:paraId="2811E515" w14:textId="5B5A49D4" w:rsidR="00992AE1" w:rsidRDefault="00992AE1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sz w:val="32"/>
                          <w:szCs w:val="32"/>
                          <w:lang w:val="en"/>
                        </w:rPr>
                      </w:pPr>
                    </w:p>
                    <w:p w14:paraId="7E83EA31" w14:textId="0ABB99A7" w:rsidR="003D655C" w:rsidRDefault="003D655C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sz w:val="32"/>
                          <w:szCs w:val="32"/>
                          <w:lang w:val="en"/>
                        </w:rPr>
                      </w:pPr>
                    </w:p>
                    <w:p w14:paraId="3F59A591" w14:textId="3432EB36" w:rsidR="005D299F" w:rsidRPr="000E4C96" w:rsidRDefault="005D299F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EF792F"/>
                          <w:sz w:val="32"/>
                          <w:szCs w:val="32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46C5" w:rsidRPr="00792382">
        <w:rPr>
          <w:noProof/>
        </w:rPr>
        <w:drawing>
          <wp:anchor distT="0" distB="0" distL="114300" distR="114300" simplePos="0" relativeHeight="251653118" behindDoc="0" locked="0" layoutInCell="1" allowOverlap="1" wp14:anchorId="78D96567" wp14:editId="5F1A9F37">
            <wp:simplePos x="0" y="0"/>
            <wp:positionH relativeFrom="column">
              <wp:posOffset>1210945</wp:posOffset>
            </wp:positionH>
            <wp:positionV relativeFrom="paragraph">
              <wp:posOffset>1076325</wp:posOffset>
            </wp:positionV>
            <wp:extent cx="6111240" cy="2673985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4" b="26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E2E" w:rsidRPr="0079238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856B1E" wp14:editId="7A8927B6">
                <wp:simplePos x="0" y="0"/>
                <wp:positionH relativeFrom="column">
                  <wp:posOffset>2095500</wp:posOffset>
                </wp:positionH>
                <wp:positionV relativeFrom="paragraph">
                  <wp:posOffset>3569335</wp:posOffset>
                </wp:positionV>
                <wp:extent cx="5257800" cy="383540"/>
                <wp:effectExtent l="0" t="0" r="0" b="0"/>
                <wp:wrapNone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FF3C69" w14:textId="77777777" w:rsidR="00A33FDF" w:rsidRDefault="00A33FDF" w:rsidP="00EC159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8EA138"/>
                                <w:spacing w:val="8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  <w:p w14:paraId="5CF4603E" w14:textId="77777777" w:rsidR="00A33FDF" w:rsidRDefault="00A33FDF" w:rsidP="00EC159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8EA138"/>
                                <w:spacing w:val="8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  <w:p w14:paraId="42937194" w14:textId="77777777" w:rsidR="00A33FDF" w:rsidRDefault="00A33FDF" w:rsidP="00EC159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8EA138"/>
                                <w:spacing w:val="8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  <w:p w14:paraId="17BF5F81" w14:textId="77777777" w:rsidR="00A33FDF" w:rsidRDefault="00A33FDF" w:rsidP="00EC159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8EA138"/>
                                <w:spacing w:val="8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  <w:p w14:paraId="4E007FBA" w14:textId="77777777" w:rsidR="00A33FDF" w:rsidRDefault="00A33FDF" w:rsidP="00EC159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8EA138"/>
                                <w:spacing w:val="8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  <w:p w14:paraId="78942516" w14:textId="77777777" w:rsidR="00035E2E" w:rsidRDefault="00035E2E" w:rsidP="00EC159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8EA138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56B1E" id="Text Box 36" o:spid="_x0000_s1032" type="#_x0000_t202" style="position:absolute;margin-left:165pt;margin-top:281.05pt;width:414pt;height:30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5FF3C69" w14:textId="77777777" w:rsidR="00A33FDF" w:rsidRDefault="00A33FDF" w:rsidP="00EC159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8EA138"/>
                          <w:spacing w:val="8"/>
                          <w:w w:val="90"/>
                          <w:sz w:val="40"/>
                          <w:szCs w:val="40"/>
                          <w:lang w:val="en"/>
                        </w:rPr>
                      </w:pPr>
                    </w:p>
                    <w:p w14:paraId="5CF4603E" w14:textId="77777777" w:rsidR="00A33FDF" w:rsidRDefault="00A33FDF" w:rsidP="00EC159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8EA138"/>
                          <w:spacing w:val="8"/>
                          <w:w w:val="90"/>
                          <w:sz w:val="40"/>
                          <w:szCs w:val="40"/>
                          <w:lang w:val="en"/>
                        </w:rPr>
                      </w:pPr>
                    </w:p>
                    <w:p w14:paraId="42937194" w14:textId="77777777" w:rsidR="00A33FDF" w:rsidRDefault="00A33FDF" w:rsidP="00EC159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8EA138"/>
                          <w:spacing w:val="8"/>
                          <w:w w:val="90"/>
                          <w:sz w:val="40"/>
                          <w:szCs w:val="40"/>
                          <w:lang w:val="en"/>
                        </w:rPr>
                      </w:pPr>
                    </w:p>
                    <w:p w14:paraId="17BF5F81" w14:textId="77777777" w:rsidR="00A33FDF" w:rsidRDefault="00A33FDF" w:rsidP="00EC159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8EA138"/>
                          <w:spacing w:val="8"/>
                          <w:w w:val="90"/>
                          <w:sz w:val="40"/>
                          <w:szCs w:val="40"/>
                          <w:lang w:val="en"/>
                        </w:rPr>
                      </w:pPr>
                    </w:p>
                    <w:p w14:paraId="4E007FBA" w14:textId="77777777" w:rsidR="00A33FDF" w:rsidRDefault="00A33FDF" w:rsidP="00EC159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8EA138"/>
                          <w:spacing w:val="8"/>
                          <w:w w:val="90"/>
                          <w:sz w:val="40"/>
                          <w:szCs w:val="40"/>
                          <w:lang w:val="en"/>
                        </w:rPr>
                      </w:pPr>
                    </w:p>
                    <w:p w14:paraId="78942516" w14:textId="77777777" w:rsidR="00035E2E" w:rsidRDefault="00035E2E" w:rsidP="00EC159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8EA138"/>
                          <w:w w:val="90"/>
                          <w:sz w:val="40"/>
                          <w:szCs w:val="40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681C" w:rsidRPr="0079238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130E80" wp14:editId="32FB964E">
                <wp:simplePos x="0" y="0"/>
                <wp:positionH relativeFrom="column">
                  <wp:posOffset>200025</wp:posOffset>
                </wp:positionH>
                <wp:positionV relativeFrom="paragraph">
                  <wp:posOffset>485775</wp:posOffset>
                </wp:positionV>
                <wp:extent cx="704850" cy="342900"/>
                <wp:effectExtent l="0" t="0" r="0" b="0"/>
                <wp:wrapNone/>
                <wp:docPr id="3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EC9276" w14:textId="720B45B2" w:rsidR="00EC159D" w:rsidRDefault="00BD3262" w:rsidP="00EC159D">
                            <w:pPr>
                              <w:widowControl w:val="0"/>
                              <w:spacing w:line="160" w:lineRule="exac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December </w:t>
                            </w:r>
                            <w:r w:rsidR="00421260">
                              <w:rPr>
                                <w:rFonts w:ascii="Arial" w:hAnsi="Arial" w:cs="Arial"/>
                                <w:color w:val="2E3640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br/>
                            </w:r>
                            <w:r w:rsidR="00B5681C">
                              <w:rPr>
                                <w:rFonts w:ascii="Arial" w:hAnsi="Arial" w:cs="Arial"/>
                                <w:color w:val="2E3640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130E80" id="Text Box 41" o:spid="_x0000_s1033" type="#_x0000_t202" style="position:absolute;margin-left:15.75pt;margin-top:38.25pt;width:55.5pt;height:2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5EC9276" w14:textId="720B45B2" w:rsidR="00EC159D" w:rsidRDefault="00BD3262" w:rsidP="00EC159D">
                      <w:pPr>
                        <w:widowControl w:val="0"/>
                        <w:spacing w:line="160" w:lineRule="exact"/>
                        <w:rPr>
                          <w:rFonts w:ascii="Arial" w:hAnsi="Arial" w:cs="Arial"/>
                          <w:color w:val="2E3640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 xml:space="preserve">December </w:t>
                      </w:r>
                      <w:r w:rsidR="00421260">
                        <w:rPr>
                          <w:rFonts w:ascii="Arial" w:hAnsi="Arial" w:cs="Arial"/>
                          <w:color w:val="2E3640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br/>
                      </w:r>
                      <w:r w:rsidR="00B5681C">
                        <w:rPr>
                          <w:rFonts w:ascii="Arial" w:hAnsi="Arial" w:cs="Arial"/>
                          <w:color w:val="2E3640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40112A" w:rsidRPr="00792382"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0CD1603E" wp14:editId="5765E1E5">
                <wp:simplePos x="0" y="0"/>
                <wp:positionH relativeFrom="margin">
                  <wp:align>left</wp:align>
                </wp:positionH>
                <wp:positionV relativeFrom="paragraph">
                  <wp:posOffset>661988</wp:posOffset>
                </wp:positionV>
                <wp:extent cx="7319963" cy="975360"/>
                <wp:effectExtent l="0" t="0" r="14605" b="1524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963" cy="975360"/>
                          <a:chOff x="0" y="0"/>
                          <a:chExt cx="7543800" cy="975451"/>
                        </a:xfrm>
                      </wpg:grpSpPr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0" y="174172"/>
                            <a:ext cx="7540625" cy="66484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15 h 215"/>
                              <a:gd name="T2" fmla="*/ 2448 w 2448"/>
                              <a:gd name="T3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15">
                                <a:moveTo>
                                  <a:pt x="0" y="215"/>
                                </a:moveTo>
                                <a:cubicBezTo>
                                  <a:pt x="947" y="0"/>
                                  <a:pt x="1842" y="35"/>
                                  <a:pt x="2448" y="1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5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543800" cy="772795"/>
                          </a:xfrm>
                          <a:custGeom>
                            <a:avLst/>
                            <a:gdLst>
                              <a:gd name="T0" fmla="*/ 0 w 2449"/>
                              <a:gd name="T1" fmla="*/ 250 h 250"/>
                              <a:gd name="T2" fmla="*/ 2449 w 2449"/>
                              <a:gd name="T3" fmla="*/ 5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9" h="250">
                                <a:moveTo>
                                  <a:pt x="0" y="250"/>
                                </a:moveTo>
                                <a:cubicBezTo>
                                  <a:pt x="938" y="0"/>
                                  <a:pt x="1835" y="2"/>
                                  <a:pt x="2449" y="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40625" cy="736600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71 h 238"/>
                              <a:gd name="T2" fmla="*/ 0 w 2448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2448" y="71"/>
                                </a:moveTo>
                                <a:cubicBezTo>
                                  <a:pt x="1835" y="12"/>
                                  <a:pt x="939" y="0"/>
                                  <a:pt x="0" y="23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7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540625" cy="73279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7 h 237"/>
                              <a:gd name="T2" fmla="*/ 2448 w 2448"/>
                              <a:gd name="T3" fmla="*/ 7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7">
                                <a:moveTo>
                                  <a:pt x="0" y="237"/>
                                </a:moveTo>
                                <a:cubicBezTo>
                                  <a:pt x="940" y="0"/>
                                  <a:pt x="1835" y="15"/>
                                  <a:pt x="2448" y="7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8"/>
                        <wps:cNvSpPr>
                          <a:spLocks/>
                        </wps:cNvSpPr>
                        <wps:spPr bwMode="auto">
                          <a:xfrm>
                            <a:off x="0" y="239486"/>
                            <a:ext cx="7540625" cy="73596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8 h 238"/>
                              <a:gd name="T2" fmla="*/ 2448 w 2448"/>
                              <a:gd name="T3" fmla="*/ 7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0" y="238"/>
                                </a:moveTo>
                                <a:cubicBezTo>
                                  <a:pt x="939" y="0"/>
                                  <a:pt x="1834" y="12"/>
                                  <a:pt x="2448" y="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FAFA9B" id="Group 50" o:spid="_x0000_s1026" style="position:absolute;margin-left:0;margin-top:52.15pt;width:576.4pt;height:76.8pt;z-index:251657215;mso-position-horizontal:left;mso-position-horizontal-relative:margin;mso-width-relative:margin" coordsize="75438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">
                <v:shape id="Freeform 44" o:spid="_x0000_s1027" style="position:absolute;top:1741;width:75406;height:6649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" path="m,215c947,,1842,35,2448,108e" filled="f" fillcolor="#fffffe" strokecolor="#fffffe" strokeweight=".5pt">
                  <v:stroke joinstyle="miter"/>
                  <v:shadow color="#8c8682"/>
                  <v:path arrowok="t" o:connecttype="custom" o:connectlocs="0,664845;7540625,333969" o:connectangles="0,0"/>
                </v:shape>
                <v:shape id="Freeform 45" o:spid="_x0000_s1028" style="position:absolute;top:1415;width:75438;height:772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" path="m,250c938,,1835,2,2449,54e" filled="f" fillcolor="#fffffe" strokecolor="#fffffe" strokeweight=".5pt">
                  <v:stroke joinstyle="miter"/>
                  <v:shadow color="#8c8682"/>
                  <v:path arrowok="t" o:connecttype="custom" o:connectlocs="0,772795;7543800,166924" o:connectangles="0,0"/>
                </v:shape>
                <v:shape id="Freeform 46" o:spid="_x0000_s1029" style="position:absolute;width:75406;height:7366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" path="m2448,71c1835,12,939,,,238e" filled="f" fillcolor="#fffffe" strokecolor="#efb32f" strokeweight=".5pt">
                  <v:stroke joinstyle="miter"/>
                  <v:shadow color="#8c8682"/>
                  <v:path arrowok="t" o:connecttype="custom" o:connectlocs="7540625,219742;0,736600" o:connectangles="0,0"/>
                </v:shape>
                <v:shape id="Freeform 47" o:spid="_x0000_s1030" style="position:absolute;top:1088;width:75406;height:7328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" path="m,237c940,,1835,15,2448,75e" filled="f" fillcolor="#fffffe" strokecolor="#fffffe" strokeweight=".5pt">
                  <v:stroke joinstyle="miter"/>
                  <v:shadow color="#8c8682"/>
                  <v:path arrowok="t" o:connecttype="custom" o:connectlocs="0,732790;7540625,231896" o:connectangles="0,0"/>
                </v:shape>
                <v:shape id="Freeform 48" o:spid="_x0000_s1031" style="position:absolute;top:2394;width:75406;height:7360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" path="m,238c939,,1834,12,2448,70e" filled="f" fillcolor="#fffffe" strokecolor="#efb32f" strokeweight=".5pt">
                  <v:stroke joinstyle="miter"/>
                  <v:shadow color="#8c8682"/>
                  <v:path arrowok="t" o:connecttype="custom" o:connectlocs="0,735965;7540625,216460" o:connectangles="0,0"/>
                </v:shape>
                <w10:wrap anchorx="margin"/>
              </v:group>
            </w:pict>
          </mc:Fallback>
        </mc:AlternateContent>
      </w:r>
      <w:r w:rsidR="0040112A" w:rsidRPr="00792382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7A97F0F2" wp14:editId="32035D31">
                <wp:simplePos x="0" y="0"/>
                <wp:positionH relativeFrom="margin">
                  <wp:align>right</wp:align>
                </wp:positionH>
                <wp:positionV relativeFrom="paragraph">
                  <wp:posOffset>590550</wp:posOffset>
                </wp:positionV>
                <wp:extent cx="2593975" cy="267589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267589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B6DFE" id="Rectangle 3" o:spid="_x0000_s1026" style="position:absolute;margin-left:153.05pt;margin-top:46.5pt;width:204.25pt;height:210.7pt;z-index:25165209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" fillcolor="#2e3640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007B1D" w:rsidRPr="00792382">
        <w:br w:type="page"/>
      </w:r>
    </w:p>
    <w:p w14:paraId="794CB94F" w14:textId="6C186577" w:rsidR="00D4497E" w:rsidRDefault="003B12B3">
      <w:r w:rsidRPr="00007B1D">
        <w:rPr>
          <w:noProof/>
        </w:rPr>
        <w:lastRenderedPageBreak/>
        <w:drawing>
          <wp:anchor distT="36576" distB="36576" distL="36576" distR="36576" simplePos="0" relativeHeight="251681792" behindDoc="0" locked="0" layoutInCell="1" allowOverlap="1" wp14:anchorId="3BDA2916" wp14:editId="30F9ABC2">
            <wp:simplePos x="0" y="0"/>
            <wp:positionH relativeFrom="column">
              <wp:posOffset>1828799</wp:posOffset>
            </wp:positionH>
            <wp:positionV relativeFrom="page">
              <wp:posOffset>266700</wp:posOffset>
            </wp:positionV>
            <wp:extent cx="5686425" cy="16002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5" b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278" w:rsidRPr="00007B1D">
        <w:rPr>
          <w:noProof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1315CA49" wp14:editId="208E6AE8">
                <wp:simplePos x="0" y="0"/>
                <wp:positionH relativeFrom="column">
                  <wp:posOffset>190500</wp:posOffset>
                </wp:positionH>
                <wp:positionV relativeFrom="page">
                  <wp:posOffset>485775</wp:posOffset>
                </wp:positionV>
                <wp:extent cx="1485900" cy="929640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29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4916FD" w14:textId="6BD92061" w:rsidR="00007B1D" w:rsidRDefault="00B12143" w:rsidP="00007B1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Community Turkey</w:t>
                            </w:r>
                            <w:r w:rsidR="006A5483"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 Drive</w:t>
                            </w:r>
                          </w:p>
                          <w:p w14:paraId="4F03CA71" w14:textId="42E09E95" w:rsidR="00007B1D" w:rsidRDefault="00C57754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M</w:t>
                            </w:r>
                            <w:r w:rsidR="006A5483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any thanks to Sister </w:t>
                            </w:r>
                            <w:r w:rsidR="000D696B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Lisa Morris for spearheading the drive. Her mother </w:t>
                            </w:r>
                            <w:r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Missionary Anne </w:t>
                            </w:r>
                            <w:r w:rsidR="004F2C36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Wood</w:t>
                            </w:r>
                            <w:r w:rsidR="002345E8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="004F2C36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worked</w:t>
                            </w:r>
                            <w:r w:rsidR="000D696B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4F2C36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alongside</w:t>
                            </w:r>
                            <w:r w:rsidR="000D696B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her </w:t>
                            </w:r>
                            <w:r w:rsidR="00E6004D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in this effort. Missionary Lineada Woods hand delivered the turkey donation request</w:t>
                            </w:r>
                            <w:r w:rsidR="00E33D5A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to City Team in Chester, PA. The Lord answered prayer</w:t>
                            </w:r>
                            <w:r w:rsidR="00B623D7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. Our pastor, Elder Wayne Glasco, </w:t>
                            </w:r>
                            <w:r w:rsidR="004F2C36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Sr. waited</w:t>
                            </w:r>
                            <w:r w:rsidR="0034368B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several hours to </w:t>
                            </w:r>
                            <w:r w:rsidR="00BE7A1E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retrieve</w:t>
                            </w:r>
                            <w:r w:rsidR="0034368B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the 50 turkeys. </w:t>
                            </w:r>
                            <w:r w:rsidR="0036055B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Members donated canned </w:t>
                            </w:r>
                            <w:r w:rsidR="00BE7A1E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goods</w:t>
                            </w:r>
                            <w:r w:rsidR="0036055B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and other items to the drive. </w:t>
                            </w:r>
                            <w:r w:rsidR="00782859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GETC was able to donate </w:t>
                            </w:r>
                            <w:r w:rsidR="001532E2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5</w:t>
                            </w:r>
                            <w:r w:rsidR="002E5B9F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81</w:t>
                            </w:r>
                            <w:r w:rsidR="007F7AC3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pounds of canned goods </w:t>
                            </w:r>
                            <w:r w:rsidR="004F2C36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and turkeys</w:t>
                            </w:r>
                            <w:r w:rsidR="007F7AC3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to feed</w:t>
                            </w:r>
                            <w:r w:rsidR="00B72123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community</w:t>
                            </w:r>
                            <w:r w:rsidR="007F7AC3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families for </w:t>
                            </w:r>
                            <w:r w:rsidR="00357278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the </w:t>
                            </w:r>
                            <w:r w:rsidR="00571F97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holidays. </w:t>
                            </w:r>
                          </w:p>
                          <w:p w14:paraId="53186407" w14:textId="15637CB8" w:rsidR="000B2233" w:rsidRDefault="000F1A15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Kennett Area Community Service</w:t>
                            </w:r>
                            <w:r w:rsidR="00F654B4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(KACS)</w:t>
                            </w:r>
                            <w:r w:rsidR="005B141C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773484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was our partner</w:t>
                            </w:r>
                            <w:r w:rsidR="00357278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,</w:t>
                            </w:r>
                            <w:r w:rsidR="00773484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who distributed food to families in need.</w:t>
                            </w:r>
                          </w:p>
                          <w:p w14:paraId="2618771F" w14:textId="47F991CA" w:rsidR="00773484" w:rsidRDefault="00555754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8EA138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>Wonderful job</w:t>
                            </w:r>
                            <w:r w:rsidR="00DC75EA">
                              <w:rPr>
                                <w:rFonts w:ascii="Arial" w:hAnsi="Arial" w:cs="Arial"/>
                                <w:color w:val="8EA138"/>
                                <w:sz w:val="24"/>
                                <w:szCs w:val="24"/>
                                <w:lang w:val="en"/>
                              </w:rPr>
                              <w:t xml:space="preserve"> GETC and donors for making this event a success!</w:t>
                            </w:r>
                          </w:p>
                          <w:p w14:paraId="6BFA67F0" w14:textId="6F0E0A02" w:rsidR="00007B1D" w:rsidRPr="00C57754" w:rsidRDefault="00007B1D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5CA49" id="Text Box 8" o:spid="_x0000_s1034" type="#_x0000_t202" style="position:absolute;margin-left:15pt;margin-top:38.25pt;width:117pt;height:732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404916FD" w14:textId="6BD92061" w:rsidR="00007B1D" w:rsidRDefault="00B12143" w:rsidP="00007B1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Community Turkey</w:t>
                      </w:r>
                      <w:r w:rsidR="006A5483"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 xml:space="preserve"> Drive</w:t>
                      </w:r>
                    </w:p>
                    <w:p w14:paraId="4F03CA71" w14:textId="42E09E95" w:rsidR="00007B1D" w:rsidRDefault="00C57754" w:rsidP="00007B1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M</w:t>
                      </w:r>
                      <w:r w:rsidR="006A5483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any thanks to Sister </w:t>
                      </w:r>
                      <w:r w:rsidR="000D696B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Lisa Morris for spearheading the drive. Her mother </w:t>
                      </w:r>
                      <w:r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Missionary Anne </w:t>
                      </w:r>
                      <w:r w:rsidR="004F2C36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Wood</w:t>
                      </w:r>
                      <w:r w:rsidR="002345E8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,</w:t>
                      </w:r>
                      <w:r w:rsidR="004F2C36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worked</w:t>
                      </w:r>
                      <w:r w:rsidR="000D696B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4F2C36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alongside</w:t>
                      </w:r>
                      <w:r w:rsidR="000D696B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her </w:t>
                      </w:r>
                      <w:r w:rsidR="00E6004D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in this effort. Missionary Lineada Woods hand delivered the turkey donation request</w:t>
                      </w:r>
                      <w:r w:rsidR="00E33D5A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to City Team in Chester, PA. The Lord answered prayer</w:t>
                      </w:r>
                      <w:r w:rsidR="00B623D7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. Our pastor, Elder Wayne Glasco, </w:t>
                      </w:r>
                      <w:r w:rsidR="004F2C36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Sr. waited</w:t>
                      </w:r>
                      <w:r w:rsidR="0034368B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several hours to </w:t>
                      </w:r>
                      <w:r w:rsidR="00BE7A1E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retrieve</w:t>
                      </w:r>
                      <w:r w:rsidR="0034368B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the 50 turkeys. </w:t>
                      </w:r>
                      <w:r w:rsidR="0036055B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Members donated canned </w:t>
                      </w:r>
                      <w:r w:rsidR="00BE7A1E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goods</w:t>
                      </w:r>
                      <w:r w:rsidR="0036055B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and other items to the drive. </w:t>
                      </w:r>
                      <w:r w:rsidR="00782859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GETC was able to donate </w:t>
                      </w:r>
                      <w:r w:rsidR="001532E2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5</w:t>
                      </w:r>
                      <w:r w:rsidR="002E5B9F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81</w:t>
                      </w:r>
                      <w:r w:rsidR="007F7AC3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pounds of canned goods </w:t>
                      </w:r>
                      <w:r w:rsidR="004F2C36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and turkeys</w:t>
                      </w:r>
                      <w:r w:rsidR="007F7AC3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to feed</w:t>
                      </w:r>
                      <w:r w:rsidR="00B72123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community</w:t>
                      </w:r>
                      <w:r w:rsidR="007F7AC3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families for </w:t>
                      </w:r>
                      <w:r w:rsidR="00357278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the </w:t>
                      </w:r>
                      <w:r w:rsidR="00571F97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holidays. </w:t>
                      </w:r>
                    </w:p>
                    <w:p w14:paraId="53186407" w14:textId="15637CB8" w:rsidR="000B2233" w:rsidRDefault="000F1A15" w:rsidP="00007B1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Kennett Area Community Service</w:t>
                      </w:r>
                      <w:r w:rsidR="00F654B4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(KACS)</w:t>
                      </w:r>
                      <w:r w:rsidR="005B141C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773484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was our partner</w:t>
                      </w:r>
                      <w:r w:rsidR="00357278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,</w:t>
                      </w:r>
                      <w:r w:rsidR="00773484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who distributed food to families in need.</w:t>
                      </w:r>
                    </w:p>
                    <w:p w14:paraId="2618771F" w14:textId="47F991CA" w:rsidR="00773484" w:rsidRDefault="00555754" w:rsidP="00007B1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8EA138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>Wonderful job</w:t>
                      </w:r>
                      <w:r w:rsidR="00DC75EA">
                        <w:rPr>
                          <w:rFonts w:ascii="Arial" w:hAnsi="Arial" w:cs="Arial"/>
                          <w:color w:val="8EA138"/>
                          <w:sz w:val="24"/>
                          <w:szCs w:val="24"/>
                          <w:lang w:val="en"/>
                        </w:rPr>
                        <w:t xml:space="preserve"> GETC and donors for making this event a success!</w:t>
                      </w:r>
                    </w:p>
                    <w:p w14:paraId="6BFA67F0" w14:textId="6F0E0A02" w:rsidR="00007B1D" w:rsidRPr="00C57754" w:rsidRDefault="00007B1D" w:rsidP="00007B1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948E3" w:rsidRPr="00007B1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9D5AC7" wp14:editId="59EC5241">
                <wp:simplePos x="0" y="0"/>
                <wp:positionH relativeFrom="margin">
                  <wp:align>right</wp:align>
                </wp:positionH>
                <wp:positionV relativeFrom="page">
                  <wp:posOffset>9492343</wp:posOffset>
                </wp:positionV>
                <wp:extent cx="5485221" cy="342900"/>
                <wp:effectExtent l="0" t="0" r="1270" b="0"/>
                <wp:wrapNone/>
                <wp:docPr id="2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221" cy="342900"/>
                        </a:xfrm>
                        <a:prstGeom prst="rect">
                          <a:avLst/>
                        </a:prstGeom>
                        <a:solidFill>
                          <a:srgbClr val="9FB54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0BD12" id="Rectangle 37" o:spid="_x0000_s1026" style="position:absolute;margin-left:380.7pt;margin-top:747.45pt;width:431.9pt;height:27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" fillcolor="#9fb546" stroked="f" strokecolor="#212120" insetpen="t">
                <v:shadow color="#8c8682"/>
                <w10:wrap anchorx="margin" anchory="page"/>
              </v:rect>
            </w:pict>
          </mc:Fallback>
        </mc:AlternateContent>
      </w:r>
      <w:r w:rsidR="00B948E3" w:rsidRPr="00007B1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66038E" wp14:editId="08D2479A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485765" cy="342900"/>
                <wp:effectExtent l="0" t="0" r="635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765" cy="342900"/>
                        </a:xfrm>
                        <a:prstGeom prst="rect">
                          <a:avLst/>
                        </a:prstGeom>
                        <a:solidFill>
                          <a:srgbClr val="9FB54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2CB95" id="Rectangle 36" o:spid="_x0000_s1026" style="position:absolute;margin-left:380.75pt;margin-top:0;width:431.95pt;height:27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" fillcolor="#9fb546" stroked="f" strokecolor="#212120" insetpen="t">
                <v:shadow color="#8c8682"/>
                <w10:wrap anchorx="margin" anchory="margin"/>
              </v:rect>
            </w:pict>
          </mc:Fallback>
        </mc:AlternateContent>
      </w:r>
      <w:r w:rsidR="00007B1D" w:rsidRPr="00007B1D">
        <w:rPr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51D72265" wp14:editId="4CD52CDA">
                <wp:simplePos x="0" y="0"/>
                <wp:positionH relativeFrom="margin">
                  <wp:posOffset>0</wp:posOffset>
                </wp:positionH>
                <wp:positionV relativeFrom="page">
                  <wp:posOffset>230414</wp:posOffset>
                </wp:positionV>
                <wp:extent cx="1828800" cy="9601200"/>
                <wp:effectExtent l="0" t="0" r="0" b="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6012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97C4E" id="Rectangle 4" o:spid="_x0000_s1026" style="position:absolute;margin-left:0;margin-top:18.15pt;width:2in;height:756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" fillcolor="#2e3640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</w:p>
    <w:p w14:paraId="0F6DF67A" w14:textId="13C63933" w:rsidR="00D4497E" w:rsidRDefault="003E005D">
      <w:r w:rsidRPr="00007B1D">
        <w:rPr>
          <w:noProof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242C53A6" wp14:editId="6416C5DD">
                <wp:simplePos x="0" y="0"/>
                <wp:positionH relativeFrom="margin">
                  <wp:posOffset>5657850</wp:posOffset>
                </wp:positionH>
                <wp:positionV relativeFrom="page">
                  <wp:posOffset>1866900</wp:posOffset>
                </wp:positionV>
                <wp:extent cx="1657350" cy="7639050"/>
                <wp:effectExtent l="0" t="0" r="0" b="0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763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83085E" w14:textId="7A9D4EAF" w:rsidR="002D6022" w:rsidRDefault="0050518A" w:rsidP="00DA125F">
                            <w:pPr>
                              <w:pStyle w:val="Heading2"/>
                              <w:jc w:val="center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Book Giveaway</w:t>
                            </w:r>
                          </w:p>
                          <w:p w14:paraId="5161660A" w14:textId="426BF69C" w:rsidR="008D7808" w:rsidRDefault="008D7808" w:rsidP="008D7808">
                            <w:pPr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"/>
                              </w:rPr>
                              <w:t xml:space="preserve">Mitzvah </w:t>
                            </w:r>
                            <w:r w:rsidR="00BE7A1E">
                              <w:rPr>
                                <w:rFonts w:ascii="Arial" w:hAnsi="Arial" w:cs="Arial"/>
                                <w:lang w:val="en"/>
                              </w:rPr>
                              <w:t>Circle</w:t>
                            </w:r>
                            <w:r>
                              <w:rPr>
                                <w:rFonts w:ascii="Arial" w:hAnsi="Arial" w:cs="Arial"/>
                                <w:lang w:val="en"/>
                              </w:rPr>
                              <w:t xml:space="preserve"> donated hundreds of books to the church. </w:t>
                            </w:r>
                            <w:r w:rsidR="006C0A28">
                              <w:rPr>
                                <w:rFonts w:ascii="Arial" w:hAnsi="Arial" w:cs="Arial"/>
                                <w:lang w:val="en"/>
                              </w:rPr>
                              <w:t xml:space="preserve">Missionary Stewart asked </w:t>
                            </w:r>
                            <w:r w:rsidR="004F2C36">
                              <w:rPr>
                                <w:rFonts w:ascii="Arial" w:hAnsi="Arial" w:cs="Arial"/>
                                <w:lang w:val="en"/>
                              </w:rPr>
                              <w:t>the GETC</w:t>
                            </w:r>
                            <w:r w:rsidR="00707E94">
                              <w:rPr>
                                <w:rFonts w:ascii="Arial" w:hAnsi="Arial" w:cs="Arial"/>
                                <w:lang w:val="en"/>
                              </w:rPr>
                              <w:t xml:space="preserve"> </w:t>
                            </w:r>
                            <w:r w:rsidR="006C0A28">
                              <w:rPr>
                                <w:rFonts w:ascii="Arial" w:hAnsi="Arial" w:cs="Arial"/>
                                <w:lang w:val="en"/>
                              </w:rPr>
                              <w:t xml:space="preserve">Sunday </w:t>
                            </w:r>
                            <w:r w:rsidR="00553AA4">
                              <w:rPr>
                                <w:rFonts w:ascii="Arial" w:hAnsi="Arial" w:cs="Arial"/>
                                <w:lang w:val="en"/>
                              </w:rPr>
                              <w:t xml:space="preserve">School </w:t>
                            </w:r>
                            <w:r w:rsidR="006C0A28">
                              <w:rPr>
                                <w:rFonts w:ascii="Arial" w:hAnsi="Arial" w:cs="Arial"/>
                                <w:lang w:val="en"/>
                              </w:rPr>
                              <w:t>Superintendent</w:t>
                            </w:r>
                            <w:r w:rsidR="00707E94">
                              <w:rPr>
                                <w:rFonts w:ascii="Arial" w:hAnsi="Arial" w:cs="Arial"/>
                                <w:lang w:val="en"/>
                              </w:rPr>
                              <w:t xml:space="preserve">, Sister Kathy </w:t>
                            </w:r>
                            <w:r w:rsidR="002345E8">
                              <w:rPr>
                                <w:rFonts w:ascii="Arial" w:hAnsi="Arial" w:cs="Arial"/>
                                <w:lang w:val="en"/>
                              </w:rPr>
                              <w:t>Butler,</w:t>
                            </w:r>
                            <w:r w:rsidR="00553AA4">
                              <w:rPr>
                                <w:rFonts w:ascii="Arial" w:hAnsi="Arial" w:cs="Arial"/>
                                <w:lang w:val="en"/>
                              </w:rPr>
                              <w:t xml:space="preserve"> to</w:t>
                            </w:r>
                            <w:r w:rsidR="00DB0359">
                              <w:rPr>
                                <w:rFonts w:ascii="Arial" w:hAnsi="Arial" w:cs="Arial"/>
                                <w:lang w:val="en"/>
                              </w:rPr>
                              <w:t xml:space="preserve"> check with community schools to see if we coul</w:t>
                            </w:r>
                            <w:r w:rsidR="00056969">
                              <w:rPr>
                                <w:rFonts w:ascii="Arial" w:hAnsi="Arial" w:cs="Arial"/>
                                <w:lang w:val="en"/>
                              </w:rPr>
                              <w:t>d</w:t>
                            </w:r>
                            <w:r w:rsidR="00DB0359">
                              <w:rPr>
                                <w:rFonts w:ascii="Arial" w:hAnsi="Arial" w:cs="Arial"/>
                                <w:lang w:val="en"/>
                              </w:rPr>
                              <w:t xml:space="preserve"> gift books</w:t>
                            </w:r>
                            <w:r w:rsidR="00056969">
                              <w:rPr>
                                <w:rFonts w:ascii="Arial" w:hAnsi="Arial" w:cs="Arial"/>
                                <w:lang w:val="en"/>
                              </w:rPr>
                              <w:t xml:space="preserve">. Indeed, they were </w:t>
                            </w:r>
                            <w:r w:rsidR="00F16B87">
                              <w:rPr>
                                <w:rFonts w:ascii="Arial" w:hAnsi="Arial" w:cs="Arial"/>
                                <w:lang w:val="en"/>
                              </w:rPr>
                              <w:t xml:space="preserve">very </w:t>
                            </w:r>
                            <w:r w:rsidR="00056969">
                              <w:rPr>
                                <w:rFonts w:ascii="Arial" w:hAnsi="Arial" w:cs="Arial"/>
                                <w:lang w:val="en"/>
                              </w:rPr>
                              <w:t>receptive</w:t>
                            </w:r>
                            <w:r w:rsidR="007D12B6">
                              <w:rPr>
                                <w:rFonts w:ascii="Arial" w:hAnsi="Arial" w:cs="Arial"/>
                                <w:lang w:val="en"/>
                              </w:rPr>
                              <w:t xml:space="preserve">, Missionary Beverly Glasco and </w:t>
                            </w:r>
                            <w:r w:rsidR="00CE4F0E">
                              <w:rPr>
                                <w:rFonts w:ascii="Arial" w:hAnsi="Arial" w:cs="Arial"/>
                                <w:lang w:val="en"/>
                              </w:rPr>
                              <w:t>Sister Butler delivered the books to the school</w:t>
                            </w:r>
                            <w:r w:rsidR="003060A0">
                              <w:rPr>
                                <w:rFonts w:ascii="Arial" w:hAnsi="Arial" w:cs="Arial"/>
                                <w:lang w:val="en"/>
                              </w:rPr>
                              <w:t>s</w:t>
                            </w:r>
                            <w:r w:rsidR="00354CD4">
                              <w:rPr>
                                <w:rFonts w:ascii="Arial" w:hAnsi="Arial" w:cs="Arial"/>
                                <w:lang w:val="en"/>
                              </w:rPr>
                              <w:t xml:space="preserve"> in November</w:t>
                            </w:r>
                            <w:r w:rsidR="003060A0">
                              <w:rPr>
                                <w:rFonts w:ascii="Arial" w:hAnsi="Arial" w:cs="Arial"/>
                                <w:lang w:val="en"/>
                              </w:rPr>
                              <w:t>.</w:t>
                            </w:r>
                          </w:p>
                          <w:p w14:paraId="483863DC" w14:textId="247F4850" w:rsidR="00B07106" w:rsidRDefault="00B07106" w:rsidP="008D7808">
                            <w:pPr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5EE88" wp14:editId="16C80CD6">
                                  <wp:extent cx="1524000" cy="2111375"/>
                                  <wp:effectExtent l="0" t="0" r="0" b="3175"/>
                                  <wp:docPr id="904768305" name="Picture 904768305" descr="A person holding a book and sm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4768305" name="Picture 904768305" descr="A person holding a book and smil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155" cy="2111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C0AE7" w14:textId="0402ECEE" w:rsidR="000479C4" w:rsidRPr="008D7808" w:rsidRDefault="00FC0709" w:rsidP="008D7808">
                            <w:pPr>
                              <w:rPr>
                                <w:rFonts w:ascii="Arial" w:hAnsi="Arial" w:cs="Arial"/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81E47" wp14:editId="5FA8D39C">
                                  <wp:extent cx="1522730" cy="1724025"/>
                                  <wp:effectExtent l="0" t="0" r="1270" b="9525"/>
                                  <wp:docPr id="1313837257" name="Picture 1313837257" descr="Two women holding a box of book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3837257" name="Picture 1313837257" descr="Two women holding a box of book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354" cy="1743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C53A6" id="Text Box 22" o:spid="_x0000_s1035" type="#_x0000_t202" style="position:absolute;margin-left:445.5pt;margin-top:147pt;width:130.5pt;height:601.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2883085E" w14:textId="7A9D4EAF" w:rsidR="002D6022" w:rsidRDefault="0050518A" w:rsidP="00DA125F">
                      <w:pPr>
                        <w:pStyle w:val="Heading2"/>
                        <w:jc w:val="center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Book Giveaway</w:t>
                      </w:r>
                    </w:p>
                    <w:p w14:paraId="5161660A" w14:textId="426BF69C" w:rsidR="008D7808" w:rsidRDefault="008D7808" w:rsidP="008D7808">
                      <w:pPr>
                        <w:rPr>
                          <w:rFonts w:ascii="Arial" w:hAnsi="Arial" w:cs="Arial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lang w:val="en"/>
                        </w:rPr>
                        <w:t xml:space="preserve">Mitzvah </w:t>
                      </w:r>
                      <w:r w:rsidR="00BE7A1E">
                        <w:rPr>
                          <w:rFonts w:ascii="Arial" w:hAnsi="Arial" w:cs="Arial"/>
                          <w:lang w:val="en"/>
                        </w:rPr>
                        <w:t>Circle</w:t>
                      </w:r>
                      <w:r>
                        <w:rPr>
                          <w:rFonts w:ascii="Arial" w:hAnsi="Arial" w:cs="Arial"/>
                          <w:lang w:val="en"/>
                        </w:rPr>
                        <w:t xml:space="preserve"> donated hundreds of books to the church. </w:t>
                      </w:r>
                      <w:r w:rsidR="006C0A28">
                        <w:rPr>
                          <w:rFonts w:ascii="Arial" w:hAnsi="Arial" w:cs="Arial"/>
                          <w:lang w:val="en"/>
                        </w:rPr>
                        <w:t xml:space="preserve">Missionary Stewart asked </w:t>
                      </w:r>
                      <w:r w:rsidR="004F2C36">
                        <w:rPr>
                          <w:rFonts w:ascii="Arial" w:hAnsi="Arial" w:cs="Arial"/>
                          <w:lang w:val="en"/>
                        </w:rPr>
                        <w:t>the GETC</w:t>
                      </w:r>
                      <w:r w:rsidR="00707E94">
                        <w:rPr>
                          <w:rFonts w:ascii="Arial" w:hAnsi="Arial" w:cs="Arial"/>
                          <w:lang w:val="en"/>
                        </w:rPr>
                        <w:t xml:space="preserve"> </w:t>
                      </w:r>
                      <w:r w:rsidR="006C0A28">
                        <w:rPr>
                          <w:rFonts w:ascii="Arial" w:hAnsi="Arial" w:cs="Arial"/>
                          <w:lang w:val="en"/>
                        </w:rPr>
                        <w:t xml:space="preserve">Sunday </w:t>
                      </w:r>
                      <w:r w:rsidR="00553AA4">
                        <w:rPr>
                          <w:rFonts w:ascii="Arial" w:hAnsi="Arial" w:cs="Arial"/>
                          <w:lang w:val="en"/>
                        </w:rPr>
                        <w:t xml:space="preserve">School </w:t>
                      </w:r>
                      <w:r w:rsidR="006C0A28">
                        <w:rPr>
                          <w:rFonts w:ascii="Arial" w:hAnsi="Arial" w:cs="Arial"/>
                          <w:lang w:val="en"/>
                        </w:rPr>
                        <w:t>Superintendent</w:t>
                      </w:r>
                      <w:r w:rsidR="00707E94">
                        <w:rPr>
                          <w:rFonts w:ascii="Arial" w:hAnsi="Arial" w:cs="Arial"/>
                          <w:lang w:val="en"/>
                        </w:rPr>
                        <w:t xml:space="preserve">, Sister Kathy </w:t>
                      </w:r>
                      <w:r w:rsidR="002345E8">
                        <w:rPr>
                          <w:rFonts w:ascii="Arial" w:hAnsi="Arial" w:cs="Arial"/>
                          <w:lang w:val="en"/>
                        </w:rPr>
                        <w:t>Butler,</w:t>
                      </w:r>
                      <w:r w:rsidR="00553AA4">
                        <w:rPr>
                          <w:rFonts w:ascii="Arial" w:hAnsi="Arial" w:cs="Arial"/>
                          <w:lang w:val="en"/>
                        </w:rPr>
                        <w:t xml:space="preserve"> to</w:t>
                      </w:r>
                      <w:r w:rsidR="00DB0359">
                        <w:rPr>
                          <w:rFonts w:ascii="Arial" w:hAnsi="Arial" w:cs="Arial"/>
                          <w:lang w:val="en"/>
                        </w:rPr>
                        <w:t xml:space="preserve"> check with community schools to see if we coul</w:t>
                      </w:r>
                      <w:r w:rsidR="00056969">
                        <w:rPr>
                          <w:rFonts w:ascii="Arial" w:hAnsi="Arial" w:cs="Arial"/>
                          <w:lang w:val="en"/>
                        </w:rPr>
                        <w:t>d</w:t>
                      </w:r>
                      <w:r w:rsidR="00DB0359">
                        <w:rPr>
                          <w:rFonts w:ascii="Arial" w:hAnsi="Arial" w:cs="Arial"/>
                          <w:lang w:val="en"/>
                        </w:rPr>
                        <w:t xml:space="preserve"> gift books</w:t>
                      </w:r>
                      <w:r w:rsidR="00056969">
                        <w:rPr>
                          <w:rFonts w:ascii="Arial" w:hAnsi="Arial" w:cs="Arial"/>
                          <w:lang w:val="en"/>
                        </w:rPr>
                        <w:t xml:space="preserve">. Indeed, they were </w:t>
                      </w:r>
                      <w:r w:rsidR="00F16B87">
                        <w:rPr>
                          <w:rFonts w:ascii="Arial" w:hAnsi="Arial" w:cs="Arial"/>
                          <w:lang w:val="en"/>
                        </w:rPr>
                        <w:t xml:space="preserve">very </w:t>
                      </w:r>
                      <w:r w:rsidR="00056969">
                        <w:rPr>
                          <w:rFonts w:ascii="Arial" w:hAnsi="Arial" w:cs="Arial"/>
                          <w:lang w:val="en"/>
                        </w:rPr>
                        <w:t>receptive</w:t>
                      </w:r>
                      <w:r w:rsidR="007D12B6">
                        <w:rPr>
                          <w:rFonts w:ascii="Arial" w:hAnsi="Arial" w:cs="Arial"/>
                          <w:lang w:val="en"/>
                        </w:rPr>
                        <w:t xml:space="preserve">, Missionary Beverly Glasco and </w:t>
                      </w:r>
                      <w:r w:rsidR="00CE4F0E">
                        <w:rPr>
                          <w:rFonts w:ascii="Arial" w:hAnsi="Arial" w:cs="Arial"/>
                          <w:lang w:val="en"/>
                        </w:rPr>
                        <w:t>Sister Butler delivered the books to the school</w:t>
                      </w:r>
                      <w:r w:rsidR="003060A0">
                        <w:rPr>
                          <w:rFonts w:ascii="Arial" w:hAnsi="Arial" w:cs="Arial"/>
                          <w:lang w:val="en"/>
                        </w:rPr>
                        <w:t>s</w:t>
                      </w:r>
                      <w:r w:rsidR="00354CD4">
                        <w:rPr>
                          <w:rFonts w:ascii="Arial" w:hAnsi="Arial" w:cs="Arial"/>
                          <w:lang w:val="en"/>
                        </w:rPr>
                        <w:t xml:space="preserve"> in November</w:t>
                      </w:r>
                      <w:r w:rsidR="003060A0">
                        <w:rPr>
                          <w:rFonts w:ascii="Arial" w:hAnsi="Arial" w:cs="Arial"/>
                          <w:lang w:val="en"/>
                        </w:rPr>
                        <w:t>.</w:t>
                      </w:r>
                    </w:p>
                    <w:p w14:paraId="483863DC" w14:textId="247F4850" w:rsidR="00B07106" w:rsidRDefault="00B07106" w:rsidP="008D7808">
                      <w:pPr>
                        <w:rPr>
                          <w:rFonts w:ascii="Arial" w:hAnsi="Arial" w:cs="Arial"/>
                          <w:lang w:val="e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05EE88" wp14:editId="16C80CD6">
                            <wp:extent cx="1524000" cy="2111375"/>
                            <wp:effectExtent l="0" t="0" r="0" b="3175"/>
                            <wp:docPr id="904768305" name="Picture 904768305" descr="A person holding a book and sm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4768305" name="Picture 904768305" descr="A person holding a book and smiling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155" cy="2111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DC0AE7" w14:textId="0402ECEE" w:rsidR="000479C4" w:rsidRPr="008D7808" w:rsidRDefault="00FC0709" w:rsidP="008D7808">
                      <w:pPr>
                        <w:rPr>
                          <w:rFonts w:ascii="Arial" w:hAnsi="Arial" w:cs="Arial"/>
                          <w:lang w:val="e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481E47" wp14:editId="5FA8D39C">
                            <wp:extent cx="1522730" cy="1724025"/>
                            <wp:effectExtent l="0" t="0" r="1270" b="9525"/>
                            <wp:docPr id="1313837257" name="Picture 1313837257" descr="Two women holding a box of book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3837257" name="Picture 1313837257" descr="Two women holding a box of book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354" cy="1743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82AE6" w:rsidRPr="00007B1D">
        <w:rPr>
          <w:noProof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1B917B7B" wp14:editId="4180BE35">
                <wp:simplePos x="0" y="0"/>
                <wp:positionH relativeFrom="column">
                  <wp:posOffset>3800475</wp:posOffset>
                </wp:positionH>
                <wp:positionV relativeFrom="page">
                  <wp:posOffset>1866900</wp:posOffset>
                </wp:positionV>
                <wp:extent cx="1657350" cy="7686675"/>
                <wp:effectExtent l="0" t="0" r="0" b="9525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768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473B84" w14:textId="44B2E7B4" w:rsidR="00380606" w:rsidRDefault="00380606" w:rsidP="00B53658">
                            <w:pPr>
                              <w:pStyle w:val="Heading2"/>
                              <w:jc w:val="center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GETC Yard Sale</w:t>
                            </w:r>
                          </w:p>
                          <w:p w14:paraId="128F683F" w14:textId="52B5F365" w:rsidR="00B948E3" w:rsidRDefault="00803C90" w:rsidP="006813CA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 xml:space="preserve">Our final </w:t>
                            </w:r>
                            <w:r w:rsidR="00AF4564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>GETC Yard Sale was held September 30</w:t>
                            </w:r>
                            <w:r w:rsidR="00FA3C58" w:rsidRPr="00FA3C58">
                              <w:rPr>
                                <w:rFonts w:ascii="Arial" w:hAnsi="Arial" w:cs="Arial"/>
                                <w:color w:val="2E3640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="00FA3C58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 xml:space="preserve">. </w:t>
                            </w:r>
                            <w:r w:rsidR="00744E13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 xml:space="preserve">The missionaries were busy working and organizing </w:t>
                            </w:r>
                            <w:r w:rsidR="004E25EE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>items for the sale.</w:t>
                            </w:r>
                            <w:r w:rsidR="000C76CD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 xml:space="preserve"> Free</w:t>
                            </w:r>
                            <w:r w:rsidR="004E25EE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 xml:space="preserve"> </w:t>
                            </w:r>
                            <w:r w:rsidR="000C76CD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>p</w:t>
                            </w:r>
                            <w:r w:rsidR="004E25EE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>ampers</w:t>
                            </w:r>
                            <w:r w:rsidR="00944C38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 xml:space="preserve"> and </w:t>
                            </w:r>
                            <w:r w:rsidR="004E25EE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>books</w:t>
                            </w:r>
                            <w:r w:rsidR="00944C38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 xml:space="preserve"> were </w:t>
                            </w:r>
                            <w:r w:rsidR="000C76CD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>available.</w:t>
                            </w:r>
                            <w:r w:rsidR="007307E4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 xml:space="preserve"> </w:t>
                            </w:r>
                            <w:r w:rsidR="00C648A7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>We were blessed to have a good sale and add to the missionary</w:t>
                            </w:r>
                            <w:r w:rsidR="00B9080D"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  <w:t xml:space="preserve"> fund.</w:t>
                            </w:r>
                          </w:p>
                          <w:p w14:paraId="7147C1B5" w14:textId="77777777" w:rsidR="00C84457" w:rsidRDefault="00C84457" w:rsidP="006813CA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</w:pPr>
                          </w:p>
                          <w:p w14:paraId="50F01BC0" w14:textId="77777777" w:rsidR="00B9080D" w:rsidRDefault="00B9080D" w:rsidP="006813CA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</w:pPr>
                          </w:p>
                          <w:p w14:paraId="2765B926" w14:textId="77777777" w:rsidR="00293E43" w:rsidRDefault="00293E43" w:rsidP="006813CA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</w:pPr>
                          </w:p>
                          <w:p w14:paraId="714A47FF" w14:textId="77777777" w:rsidR="008E0E75" w:rsidRDefault="008E0E75" w:rsidP="006813CA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</w:pPr>
                          </w:p>
                          <w:p w14:paraId="56ED84DB" w14:textId="6FE1F62C" w:rsidR="008E0E75" w:rsidRDefault="00C84457" w:rsidP="006813CA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drawing>
                                <wp:inline distT="0" distB="0" distL="0" distR="0" wp14:anchorId="3A926658" wp14:editId="1F4D99E0">
                                  <wp:extent cx="1583690" cy="1292225"/>
                                  <wp:effectExtent l="0" t="0" r="0" b="3175"/>
                                  <wp:docPr id="776429973" name="Picture 5" descr="A group of people in a 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6429973" name="Picture 5" descr="A group of people in a roo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690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8CF7A6" w14:textId="77777777" w:rsidR="008E0E75" w:rsidRDefault="008E0E75" w:rsidP="006813CA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</w:pPr>
                          </w:p>
                          <w:p w14:paraId="3C15A1FE" w14:textId="078D0C72" w:rsidR="008E0E75" w:rsidRDefault="00977341" w:rsidP="006813CA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drawing>
                                <wp:inline distT="0" distB="0" distL="0" distR="0" wp14:anchorId="49232364" wp14:editId="64119316">
                                  <wp:extent cx="893100" cy="1578610"/>
                                  <wp:effectExtent l="0" t="0" r="2540" b="2540"/>
                                  <wp:docPr id="1760967064" name="Picture 4" descr="A table with diapers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0967064" name="Picture 4" descr="A table with diapers on i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726" t="338" r="38851" b="-33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944238" cy="166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5B073D" w14:textId="20AF42EC" w:rsidR="008E0E75" w:rsidRDefault="00F40651" w:rsidP="007107CA">
                            <w:pPr>
                              <w:pStyle w:val="Heading2"/>
                              <w:rPr>
                                <w:noProof/>
                                <w:lang w:val="en"/>
                              </w:rPr>
                            </w:pPr>
                            <w:r>
                              <w:rPr>
                                <w:noProof/>
                                <w:lang w:val="en"/>
                              </w:rPr>
                              <w:t>Health Fair</w:t>
                            </w:r>
                          </w:p>
                          <w:p w14:paraId="326CBB35" w14:textId="301C51B6" w:rsidR="000041AB" w:rsidRDefault="00D9003F" w:rsidP="007107CA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>Missionary Dr. Stewart</w:t>
                            </w:r>
                            <w:r w:rsidR="0091497A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 xml:space="preserve"> is a member of the Newark, Delaware NAACP Health/Environmenta</w:t>
                            </w:r>
                            <w:r w:rsidR="00390BB4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>l Justice Committee. She attended a health fai</w:t>
                            </w:r>
                            <w:r w:rsidR="009F70D4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>r in Newark</w:t>
                            </w:r>
                            <w:r w:rsidR="00F37E5C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>,DE.</w:t>
                            </w:r>
                            <w:r w:rsidR="009F70D4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 xml:space="preserve"> </w:t>
                            </w:r>
                            <w:r w:rsidR="00E77701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 xml:space="preserve">The NAACP group </w:t>
                            </w:r>
                            <w:r w:rsidR="00A22290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 xml:space="preserve">did </w:t>
                            </w:r>
                            <w:r w:rsidR="00BB0BBD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 xml:space="preserve">blood pressure </w:t>
                            </w:r>
                            <w:r w:rsidR="00A22290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 xml:space="preserve"> check</w:t>
                            </w:r>
                            <w:r w:rsidR="00D2774C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 xml:space="preserve">s </w:t>
                            </w:r>
                            <w:r w:rsidR="00BB0BBD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 xml:space="preserve">and handed </w:t>
                            </w:r>
                            <w:r w:rsidR="00004A6B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>. o</w:t>
                            </w:r>
                            <w:r w:rsidR="00BB0BBD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 xml:space="preserve">ut literature on the importance of </w:t>
                            </w:r>
                            <w:r w:rsidR="00004A6B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>drinking water</w:t>
                            </w:r>
                            <w:r w:rsidR="00BA4E0F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>,</w:t>
                            </w:r>
                            <w:r w:rsidR="009F4C7B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 xml:space="preserve"> lead in water and</w:t>
                            </w:r>
                            <w:r w:rsidR="00BA4E0F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 xml:space="preserve"> NAACP membership </w:t>
                            </w:r>
                            <w:r w:rsidR="00E6397F"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  <w:t>.</w:t>
                            </w:r>
                          </w:p>
                          <w:p w14:paraId="7B39712B" w14:textId="77777777" w:rsidR="00977341" w:rsidRDefault="00977341" w:rsidP="006813CA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color w:val="2E3640"/>
                                <w:lang w:val="en"/>
                              </w:rPr>
                            </w:pPr>
                          </w:p>
                          <w:p w14:paraId="3DAFF160" w14:textId="1BF30109" w:rsidR="00293E43" w:rsidRDefault="00293E43" w:rsidP="006813CA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17B7B" id="Text Box 21" o:spid="_x0000_s1036" type="#_x0000_t202" style="position:absolute;margin-left:299.25pt;margin-top:147pt;width:130.5pt;height:605.2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29473B84" w14:textId="44B2E7B4" w:rsidR="00380606" w:rsidRDefault="00380606" w:rsidP="00B53658">
                      <w:pPr>
                        <w:pStyle w:val="Heading2"/>
                        <w:jc w:val="center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GETC Yard Sale</w:t>
                      </w:r>
                    </w:p>
                    <w:p w14:paraId="128F683F" w14:textId="52B5F365" w:rsidR="00B948E3" w:rsidRDefault="00803C90" w:rsidP="006813CA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2E36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lang w:val="en"/>
                        </w:rPr>
                        <w:t xml:space="preserve">Our final </w:t>
                      </w:r>
                      <w:r w:rsidR="00AF4564">
                        <w:rPr>
                          <w:rFonts w:ascii="Arial" w:hAnsi="Arial" w:cs="Arial"/>
                          <w:color w:val="2E3640"/>
                          <w:lang w:val="en"/>
                        </w:rPr>
                        <w:t>GETC Yard Sale was held September 30</w:t>
                      </w:r>
                      <w:r w:rsidR="00FA3C58" w:rsidRPr="00FA3C58">
                        <w:rPr>
                          <w:rFonts w:ascii="Arial" w:hAnsi="Arial" w:cs="Arial"/>
                          <w:color w:val="2E3640"/>
                          <w:vertAlign w:val="superscript"/>
                          <w:lang w:val="en"/>
                        </w:rPr>
                        <w:t>th</w:t>
                      </w:r>
                      <w:r w:rsidR="00FA3C58">
                        <w:rPr>
                          <w:rFonts w:ascii="Arial" w:hAnsi="Arial" w:cs="Arial"/>
                          <w:color w:val="2E3640"/>
                          <w:lang w:val="en"/>
                        </w:rPr>
                        <w:t xml:space="preserve">. </w:t>
                      </w:r>
                      <w:r w:rsidR="00744E13">
                        <w:rPr>
                          <w:rFonts w:ascii="Arial" w:hAnsi="Arial" w:cs="Arial"/>
                          <w:color w:val="2E3640"/>
                          <w:lang w:val="en"/>
                        </w:rPr>
                        <w:t xml:space="preserve">The missionaries were busy working and organizing </w:t>
                      </w:r>
                      <w:r w:rsidR="004E25EE">
                        <w:rPr>
                          <w:rFonts w:ascii="Arial" w:hAnsi="Arial" w:cs="Arial"/>
                          <w:color w:val="2E3640"/>
                          <w:lang w:val="en"/>
                        </w:rPr>
                        <w:t>items for the sale.</w:t>
                      </w:r>
                      <w:r w:rsidR="000C76CD">
                        <w:rPr>
                          <w:rFonts w:ascii="Arial" w:hAnsi="Arial" w:cs="Arial"/>
                          <w:color w:val="2E3640"/>
                          <w:lang w:val="en"/>
                        </w:rPr>
                        <w:t xml:space="preserve"> Free</w:t>
                      </w:r>
                      <w:r w:rsidR="004E25EE">
                        <w:rPr>
                          <w:rFonts w:ascii="Arial" w:hAnsi="Arial" w:cs="Arial"/>
                          <w:color w:val="2E3640"/>
                          <w:lang w:val="en"/>
                        </w:rPr>
                        <w:t xml:space="preserve"> </w:t>
                      </w:r>
                      <w:r w:rsidR="000C76CD">
                        <w:rPr>
                          <w:rFonts w:ascii="Arial" w:hAnsi="Arial" w:cs="Arial"/>
                          <w:color w:val="2E3640"/>
                          <w:lang w:val="en"/>
                        </w:rPr>
                        <w:t>p</w:t>
                      </w:r>
                      <w:r w:rsidR="004E25EE">
                        <w:rPr>
                          <w:rFonts w:ascii="Arial" w:hAnsi="Arial" w:cs="Arial"/>
                          <w:color w:val="2E3640"/>
                          <w:lang w:val="en"/>
                        </w:rPr>
                        <w:t>ampers</w:t>
                      </w:r>
                      <w:r w:rsidR="00944C38">
                        <w:rPr>
                          <w:rFonts w:ascii="Arial" w:hAnsi="Arial" w:cs="Arial"/>
                          <w:color w:val="2E3640"/>
                          <w:lang w:val="en"/>
                        </w:rPr>
                        <w:t xml:space="preserve"> and </w:t>
                      </w:r>
                      <w:r w:rsidR="004E25EE">
                        <w:rPr>
                          <w:rFonts w:ascii="Arial" w:hAnsi="Arial" w:cs="Arial"/>
                          <w:color w:val="2E3640"/>
                          <w:lang w:val="en"/>
                        </w:rPr>
                        <w:t>books</w:t>
                      </w:r>
                      <w:r w:rsidR="00944C38">
                        <w:rPr>
                          <w:rFonts w:ascii="Arial" w:hAnsi="Arial" w:cs="Arial"/>
                          <w:color w:val="2E3640"/>
                          <w:lang w:val="en"/>
                        </w:rPr>
                        <w:t xml:space="preserve"> were </w:t>
                      </w:r>
                      <w:r w:rsidR="000C76CD">
                        <w:rPr>
                          <w:rFonts w:ascii="Arial" w:hAnsi="Arial" w:cs="Arial"/>
                          <w:color w:val="2E3640"/>
                          <w:lang w:val="en"/>
                        </w:rPr>
                        <w:t>available.</w:t>
                      </w:r>
                      <w:r w:rsidR="007307E4">
                        <w:rPr>
                          <w:rFonts w:ascii="Arial" w:hAnsi="Arial" w:cs="Arial"/>
                          <w:color w:val="2E3640"/>
                          <w:lang w:val="en"/>
                        </w:rPr>
                        <w:t xml:space="preserve"> </w:t>
                      </w:r>
                      <w:r w:rsidR="00C648A7">
                        <w:rPr>
                          <w:rFonts w:ascii="Arial" w:hAnsi="Arial" w:cs="Arial"/>
                          <w:color w:val="2E3640"/>
                          <w:lang w:val="en"/>
                        </w:rPr>
                        <w:t>We were blessed to have a good sale and add to the missionary</w:t>
                      </w:r>
                      <w:r w:rsidR="00B9080D">
                        <w:rPr>
                          <w:rFonts w:ascii="Arial" w:hAnsi="Arial" w:cs="Arial"/>
                          <w:color w:val="2E3640"/>
                          <w:lang w:val="en"/>
                        </w:rPr>
                        <w:t xml:space="preserve"> fund.</w:t>
                      </w:r>
                    </w:p>
                    <w:p w14:paraId="7147C1B5" w14:textId="77777777" w:rsidR="00C84457" w:rsidRDefault="00C84457" w:rsidP="006813CA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2E3640"/>
                          <w:lang w:val="en"/>
                        </w:rPr>
                      </w:pPr>
                    </w:p>
                    <w:p w14:paraId="50F01BC0" w14:textId="77777777" w:rsidR="00B9080D" w:rsidRDefault="00B9080D" w:rsidP="006813CA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2E3640"/>
                          <w:lang w:val="en"/>
                        </w:rPr>
                      </w:pPr>
                    </w:p>
                    <w:p w14:paraId="2765B926" w14:textId="77777777" w:rsidR="00293E43" w:rsidRDefault="00293E43" w:rsidP="006813CA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2E3640"/>
                          <w:lang w:val="en"/>
                        </w:rPr>
                      </w:pPr>
                    </w:p>
                    <w:p w14:paraId="714A47FF" w14:textId="77777777" w:rsidR="008E0E75" w:rsidRDefault="008E0E75" w:rsidP="006813CA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</w:pPr>
                    </w:p>
                    <w:p w14:paraId="56ED84DB" w14:textId="6FE1F62C" w:rsidR="008E0E75" w:rsidRDefault="00C84457" w:rsidP="006813CA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drawing>
                          <wp:inline distT="0" distB="0" distL="0" distR="0" wp14:anchorId="3A926658" wp14:editId="1F4D99E0">
                            <wp:extent cx="1583690" cy="1292225"/>
                            <wp:effectExtent l="0" t="0" r="0" b="3175"/>
                            <wp:docPr id="776429973" name="Picture 5" descr="A group of people in a 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6429973" name="Picture 5" descr="A group of people in a room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3690" cy="1292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8CF7A6" w14:textId="77777777" w:rsidR="008E0E75" w:rsidRDefault="008E0E75" w:rsidP="006813CA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</w:pPr>
                    </w:p>
                    <w:p w14:paraId="3C15A1FE" w14:textId="078D0C72" w:rsidR="008E0E75" w:rsidRDefault="00977341" w:rsidP="006813CA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drawing>
                          <wp:inline distT="0" distB="0" distL="0" distR="0" wp14:anchorId="49232364" wp14:editId="64119316">
                            <wp:extent cx="893100" cy="1578610"/>
                            <wp:effectExtent l="0" t="0" r="2540" b="2540"/>
                            <wp:docPr id="1760967064" name="Picture 4" descr="A table with diapers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0967064" name="Picture 4" descr="A table with diapers on it&#10;&#10;Description automatically generated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726" t="338" r="38851" b="-33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944238" cy="1669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5B073D" w14:textId="20AF42EC" w:rsidR="008E0E75" w:rsidRDefault="00F40651" w:rsidP="007107CA">
                      <w:pPr>
                        <w:pStyle w:val="Heading2"/>
                        <w:rPr>
                          <w:noProof/>
                          <w:lang w:val="en"/>
                        </w:rPr>
                      </w:pPr>
                      <w:r>
                        <w:rPr>
                          <w:noProof/>
                          <w:lang w:val="en"/>
                        </w:rPr>
                        <w:t>Health Fair</w:t>
                      </w:r>
                    </w:p>
                    <w:p w14:paraId="326CBB35" w14:textId="301C51B6" w:rsidR="000041AB" w:rsidRDefault="00D9003F" w:rsidP="007107CA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>Missionary Dr. Stewart</w:t>
                      </w:r>
                      <w:r w:rsidR="0091497A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 xml:space="preserve"> is a member of the Newark, Delaware NAACP Health/Environmenta</w:t>
                      </w:r>
                      <w:r w:rsidR="00390BB4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>l Justice Committee. She attended a health fai</w:t>
                      </w:r>
                      <w:r w:rsidR="009F70D4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>r in Newark</w:t>
                      </w:r>
                      <w:r w:rsidR="00F37E5C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>,DE.</w:t>
                      </w:r>
                      <w:r w:rsidR="009F70D4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 xml:space="preserve"> </w:t>
                      </w:r>
                      <w:r w:rsidR="00E77701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 xml:space="preserve">The NAACP group </w:t>
                      </w:r>
                      <w:r w:rsidR="00A22290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 xml:space="preserve">did </w:t>
                      </w:r>
                      <w:r w:rsidR="00BB0BBD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 xml:space="preserve">blood pressure </w:t>
                      </w:r>
                      <w:r w:rsidR="00A22290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 xml:space="preserve"> check</w:t>
                      </w:r>
                      <w:r w:rsidR="00D2774C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 xml:space="preserve">s </w:t>
                      </w:r>
                      <w:r w:rsidR="00BB0BBD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 xml:space="preserve">and handed </w:t>
                      </w:r>
                      <w:r w:rsidR="00004A6B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>. o</w:t>
                      </w:r>
                      <w:r w:rsidR="00BB0BBD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 xml:space="preserve">ut literature on the importance of </w:t>
                      </w:r>
                      <w:r w:rsidR="00004A6B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>drinking water</w:t>
                      </w:r>
                      <w:r w:rsidR="00BA4E0F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>,</w:t>
                      </w:r>
                      <w:r w:rsidR="009F4C7B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 xml:space="preserve"> lead in water and</w:t>
                      </w:r>
                      <w:r w:rsidR="00BA4E0F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 xml:space="preserve"> NAACP membership </w:t>
                      </w:r>
                      <w:r w:rsidR="00E6397F"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  <w:t>.</w:t>
                      </w:r>
                    </w:p>
                    <w:p w14:paraId="7B39712B" w14:textId="77777777" w:rsidR="00977341" w:rsidRDefault="00977341" w:rsidP="006813CA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noProof/>
                          <w:color w:val="2E3640"/>
                          <w:lang w:val="en"/>
                        </w:rPr>
                      </w:pPr>
                    </w:p>
                    <w:p w14:paraId="3DAFF160" w14:textId="1BF30109" w:rsidR="00293E43" w:rsidRDefault="00293E43" w:rsidP="006813CA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2E3640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C697E" w:rsidRPr="00007B1D"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6A81B502" wp14:editId="7BC57542">
                <wp:simplePos x="0" y="0"/>
                <wp:positionH relativeFrom="column">
                  <wp:posOffset>1952625</wp:posOffset>
                </wp:positionH>
                <wp:positionV relativeFrom="page">
                  <wp:posOffset>1866900</wp:posOffset>
                </wp:positionV>
                <wp:extent cx="1657350" cy="7639050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763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30A258" w14:textId="14585D57" w:rsidR="00814DF2" w:rsidRDefault="00040D5D" w:rsidP="00814DF2">
                            <w:pPr>
                              <w:widowControl w:val="0"/>
                              <w:spacing w:line="360" w:lineRule="exact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GETC continues to </w:t>
                            </w:r>
                            <w:r w:rsidR="00814DF2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donate</w:t>
                            </w:r>
                            <w:r w:rsidR="008F6DBD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814DF2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items to our global</w:t>
                            </w:r>
                            <w:r w:rsidR="008F6DBD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814DF2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mission</w:t>
                            </w:r>
                            <w:r w:rsidR="008F6DBD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s</w:t>
                            </w:r>
                            <w:r w:rsidR="00E20601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. W</w:t>
                            </w:r>
                            <w:r w:rsidR="00814DF2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e support on a monthly basis. Upendo United Foundation, Inc</w:t>
                            </w:r>
                            <w:r w:rsidR="00814DF2">
                              <w:rPr>
                                <w:rFonts w:ascii="Arial" w:hAnsi="Arial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., </w:t>
                            </w:r>
                            <w:r w:rsidR="00814DF2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which is a non-profit 501 ©3 organization based in Newark, Delaware and Nakuru, Kenya. We donate money to help ship items to Kenya, </w:t>
                            </w:r>
                            <w:r w:rsidR="00F47339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such as </w:t>
                            </w:r>
                            <w:r w:rsidR="00814DF2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boxes of diapers of </w:t>
                            </w:r>
                            <w:r w:rsidR="00555754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assorted sizes</w:t>
                            </w:r>
                            <w:r w:rsidR="00814DF2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, books, feminine </w:t>
                            </w:r>
                            <w:r w:rsidR="00555754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products,</w:t>
                            </w:r>
                            <w:r w:rsidR="00814DF2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and clothing. Check out the website </w:t>
                            </w:r>
                            <w:hyperlink r:id="rId17" w:history="1">
                              <w:r w:rsidR="00814DF2" w:rsidRPr="00385F31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:lang w:val="en"/>
                                </w:rPr>
                                <w:t>www.upendounitedfoundation.org</w:t>
                              </w:r>
                            </w:hyperlink>
                            <w:r w:rsidR="00814DF2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.</w:t>
                            </w:r>
                            <w:r w:rsidR="0041480C" w:rsidRPr="0041480C">
                              <w:t xml:space="preserve"> </w:t>
                            </w:r>
                          </w:p>
                          <w:p w14:paraId="44151D97" w14:textId="77777777" w:rsidR="00AD4D0F" w:rsidRDefault="00AD4D0F" w:rsidP="00814DF2">
                            <w:pPr>
                              <w:widowControl w:val="0"/>
                              <w:spacing w:line="360" w:lineRule="exact"/>
                              <w:jc w:val="both"/>
                            </w:pPr>
                          </w:p>
                          <w:p w14:paraId="10467B91" w14:textId="77777777" w:rsidR="00AD4D0F" w:rsidRDefault="00AD4D0F" w:rsidP="00814DF2">
                            <w:pPr>
                              <w:widowControl w:val="0"/>
                              <w:spacing w:line="360" w:lineRule="exact"/>
                              <w:jc w:val="both"/>
                            </w:pPr>
                          </w:p>
                          <w:p w14:paraId="26C3A1B7" w14:textId="77777777" w:rsidR="00AD4D0F" w:rsidRDefault="00AD4D0F" w:rsidP="00814DF2">
                            <w:pPr>
                              <w:widowControl w:val="0"/>
                              <w:spacing w:line="360" w:lineRule="exact"/>
                              <w:jc w:val="both"/>
                            </w:pPr>
                          </w:p>
                          <w:p w14:paraId="6BCF1DE9" w14:textId="77777777" w:rsidR="00AD4D0F" w:rsidRDefault="00AD4D0F" w:rsidP="00814DF2">
                            <w:pPr>
                              <w:widowControl w:val="0"/>
                              <w:spacing w:line="360" w:lineRule="exact"/>
                              <w:jc w:val="both"/>
                            </w:pPr>
                          </w:p>
                          <w:p w14:paraId="49D0D826" w14:textId="77777777" w:rsidR="00AD4D0F" w:rsidRDefault="00AD4D0F" w:rsidP="00814DF2">
                            <w:pPr>
                              <w:widowControl w:val="0"/>
                              <w:spacing w:line="360" w:lineRule="exact"/>
                              <w:jc w:val="both"/>
                            </w:pPr>
                          </w:p>
                          <w:p w14:paraId="7BFE993E" w14:textId="38E24249" w:rsidR="00AD4D0F" w:rsidRDefault="00AD4D0F" w:rsidP="00814DF2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drawing>
                                <wp:inline distT="0" distB="0" distL="0" distR="0" wp14:anchorId="5B15BBAA" wp14:editId="77D8293D">
                                  <wp:extent cx="1583690" cy="1801495"/>
                                  <wp:effectExtent l="0" t="0" r="0" b="8255"/>
                                  <wp:docPr id="271595578" name="Picture 3" descr="A person holding a white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1595578" name="Picture 3" descr="A person holding a white shi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690" cy="1801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FE0D9B" w14:textId="7E0E6920" w:rsidR="00E20601" w:rsidRDefault="00C84B7B" w:rsidP="00814DF2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Missionary Dr. Shirley Stewart</w:t>
                            </w:r>
                            <w:r w:rsidR="00226785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participated in the 5K walk at Glasgow Park </w:t>
                            </w:r>
                            <w:r w:rsidR="00B73C27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in Newark</w:t>
                            </w:r>
                            <w:r w:rsidR="004449FA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, Delaware</w:t>
                            </w:r>
                            <w:r w:rsidR="00D32FFF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.</w:t>
                            </w:r>
                          </w:p>
                          <w:p w14:paraId="59B0685D" w14:textId="77777777" w:rsidR="00AD4D0F" w:rsidRDefault="00AD4D0F" w:rsidP="00814DF2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5DD375A8" w14:textId="77777777" w:rsidR="00AD4D0F" w:rsidRDefault="00AD4D0F" w:rsidP="00814DF2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346C1818" w14:textId="77777777" w:rsidR="00AD4D0F" w:rsidRDefault="00AD4D0F" w:rsidP="00814DF2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3C7F6593" w14:textId="77777777" w:rsidR="00AD4D0F" w:rsidRDefault="00AD4D0F" w:rsidP="00814DF2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0BE4B007" w14:textId="77777777" w:rsidR="00AD4D0F" w:rsidRDefault="00AD4D0F" w:rsidP="00814DF2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1448315F" w14:textId="6C959F70" w:rsidR="0041480C" w:rsidRDefault="0041480C" w:rsidP="00814DF2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23BCC3DF" w14:textId="0FD0E16A" w:rsidR="00007B1D" w:rsidRDefault="00007B1D" w:rsidP="000657C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1B502" id="Text Box 6" o:spid="_x0000_s1037" type="#_x0000_t202" style="position:absolute;margin-left:153.75pt;margin-top:147pt;width:130.5pt;height:601.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2730A258" w14:textId="14585D57" w:rsidR="00814DF2" w:rsidRDefault="00040D5D" w:rsidP="00814DF2">
                      <w:pPr>
                        <w:widowControl w:val="0"/>
                        <w:spacing w:line="360" w:lineRule="exact"/>
                        <w:jc w:val="both"/>
                      </w:pPr>
                      <w:r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GETC continues to </w:t>
                      </w:r>
                      <w:r w:rsidR="00814DF2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donate</w:t>
                      </w:r>
                      <w:r w:rsidR="008F6DBD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814DF2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items to our global</w:t>
                      </w:r>
                      <w:r w:rsidR="008F6DBD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814DF2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mission</w:t>
                      </w:r>
                      <w:r w:rsidR="008F6DBD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s</w:t>
                      </w:r>
                      <w:r w:rsidR="00E20601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. W</w:t>
                      </w:r>
                      <w:r w:rsidR="00814DF2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e support on a monthly basis. Upendo United Foundation, Inc</w:t>
                      </w:r>
                      <w:r w:rsidR="00814DF2">
                        <w:rPr>
                          <w:rFonts w:ascii="Arial" w:hAnsi="Arial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., </w:t>
                      </w:r>
                      <w:r w:rsidR="00814DF2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which is a non-profit 501 ©3 organization based in Newark, Delaware and Nakuru, Kenya. We donate money to help ship items to Kenya, </w:t>
                      </w:r>
                      <w:r w:rsidR="00F47339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such as </w:t>
                      </w:r>
                      <w:r w:rsidR="00814DF2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boxes of diapers of </w:t>
                      </w:r>
                      <w:r w:rsidR="00555754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assorted sizes</w:t>
                      </w:r>
                      <w:r w:rsidR="00814DF2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, books, feminine </w:t>
                      </w:r>
                      <w:r w:rsidR="00555754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products,</w:t>
                      </w:r>
                      <w:r w:rsidR="00814DF2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and clothing. Check out the website </w:t>
                      </w:r>
                      <w:hyperlink r:id="rId19" w:history="1">
                        <w:r w:rsidR="00814DF2" w:rsidRPr="00385F31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:lang w:val="en"/>
                          </w:rPr>
                          <w:t>www.upendounitedfoundation.org</w:t>
                        </w:r>
                      </w:hyperlink>
                      <w:r w:rsidR="00814DF2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.</w:t>
                      </w:r>
                      <w:r w:rsidR="0041480C" w:rsidRPr="0041480C">
                        <w:t xml:space="preserve"> </w:t>
                      </w:r>
                    </w:p>
                    <w:p w14:paraId="44151D97" w14:textId="77777777" w:rsidR="00AD4D0F" w:rsidRDefault="00AD4D0F" w:rsidP="00814DF2">
                      <w:pPr>
                        <w:widowControl w:val="0"/>
                        <w:spacing w:line="360" w:lineRule="exact"/>
                        <w:jc w:val="both"/>
                      </w:pPr>
                    </w:p>
                    <w:p w14:paraId="10467B91" w14:textId="77777777" w:rsidR="00AD4D0F" w:rsidRDefault="00AD4D0F" w:rsidP="00814DF2">
                      <w:pPr>
                        <w:widowControl w:val="0"/>
                        <w:spacing w:line="360" w:lineRule="exact"/>
                        <w:jc w:val="both"/>
                      </w:pPr>
                    </w:p>
                    <w:p w14:paraId="26C3A1B7" w14:textId="77777777" w:rsidR="00AD4D0F" w:rsidRDefault="00AD4D0F" w:rsidP="00814DF2">
                      <w:pPr>
                        <w:widowControl w:val="0"/>
                        <w:spacing w:line="360" w:lineRule="exact"/>
                        <w:jc w:val="both"/>
                      </w:pPr>
                    </w:p>
                    <w:p w14:paraId="6BCF1DE9" w14:textId="77777777" w:rsidR="00AD4D0F" w:rsidRDefault="00AD4D0F" w:rsidP="00814DF2">
                      <w:pPr>
                        <w:widowControl w:val="0"/>
                        <w:spacing w:line="360" w:lineRule="exact"/>
                        <w:jc w:val="both"/>
                      </w:pPr>
                    </w:p>
                    <w:p w14:paraId="49D0D826" w14:textId="77777777" w:rsidR="00AD4D0F" w:rsidRDefault="00AD4D0F" w:rsidP="00814DF2">
                      <w:pPr>
                        <w:widowControl w:val="0"/>
                        <w:spacing w:line="360" w:lineRule="exact"/>
                        <w:jc w:val="both"/>
                      </w:pPr>
                    </w:p>
                    <w:p w14:paraId="7BFE993E" w14:textId="38E24249" w:rsidR="00AD4D0F" w:rsidRDefault="00AD4D0F" w:rsidP="00814DF2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E3640"/>
                          <w:sz w:val="24"/>
                          <w:szCs w:val="24"/>
                          <w:lang w:val="en"/>
                        </w:rPr>
                        <w:drawing>
                          <wp:inline distT="0" distB="0" distL="0" distR="0" wp14:anchorId="5B15BBAA" wp14:editId="77D8293D">
                            <wp:extent cx="1583690" cy="1801495"/>
                            <wp:effectExtent l="0" t="0" r="0" b="8255"/>
                            <wp:docPr id="271595578" name="Picture 3" descr="A person holding a white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1595578" name="Picture 3" descr="A person holding a white shirt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3690" cy="1801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FE0D9B" w14:textId="7E0E6920" w:rsidR="00E20601" w:rsidRDefault="00C84B7B" w:rsidP="00814DF2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Missionary Dr. Shirley Stewart</w:t>
                      </w:r>
                      <w:r w:rsidR="00226785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participated in the 5K walk at Glasgow Park </w:t>
                      </w:r>
                      <w:r w:rsidR="00B73C27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in Newark</w:t>
                      </w:r>
                      <w:r w:rsidR="004449FA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, Delaware</w:t>
                      </w:r>
                      <w:r w:rsidR="00D32FFF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.</w:t>
                      </w:r>
                    </w:p>
                    <w:p w14:paraId="59B0685D" w14:textId="77777777" w:rsidR="00AD4D0F" w:rsidRDefault="00AD4D0F" w:rsidP="00814DF2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</w:pPr>
                    </w:p>
                    <w:p w14:paraId="5DD375A8" w14:textId="77777777" w:rsidR="00AD4D0F" w:rsidRDefault="00AD4D0F" w:rsidP="00814DF2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</w:pPr>
                    </w:p>
                    <w:p w14:paraId="346C1818" w14:textId="77777777" w:rsidR="00AD4D0F" w:rsidRDefault="00AD4D0F" w:rsidP="00814DF2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</w:pPr>
                    </w:p>
                    <w:p w14:paraId="3C7F6593" w14:textId="77777777" w:rsidR="00AD4D0F" w:rsidRDefault="00AD4D0F" w:rsidP="00814DF2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</w:pPr>
                    </w:p>
                    <w:p w14:paraId="0BE4B007" w14:textId="77777777" w:rsidR="00AD4D0F" w:rsidRDefault="00AD4D0F" w:rsidP="00814DF2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</w:pPr>
                    </w:p>
                    <w:p w14:paraId="1448315F" w14:textId="6C959F70" w:rsidR="0041480C" w:rsidRDefault="0041480C" w:rsidP="00814DF2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</w:pPr>
                    </w:p>
                    <w:p w14:paraId="23BCC3DF" w14:textId="0FD0E16A" w:rsidR="00007B1D" w:rsidRDefault="00007B1D" w:rsidP="000657CD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4497E">
        <w:br w:type="page"/>
      </w:r>
    </w:p>
    <w:p w14:paraId="3C38A9B9" w14:textId="457DAC11" w:rsidR="000041AB" w:rsidRDefault="00314B00">
      <w:r w:rsidRPr="00D4497E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7AF13D77" wp14:editId="14712723">
                <wp:simplePos x="0" y="0"/>
                <wp:positionH relativeFrom="column">
                  <wp:posOffset>5715000</wp:posOffset>
                </wp:positionH>
                <wp:positionV relativeFrom="page">
                  <wp:posOffset>390526</wp:posOffset>
                </wp:positionV>
                <wp:extent cx="1447800" cy="9126220"/>
                <wp:effectExtent l="0" t="0" r="0" b="0"/>
                <wp:wrapNone/>
                <wp:docPr id="4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12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3B5340" w14:textId="342888DC" w:rsidR="00D4497E" w:rsidRDefault="00777B00" w:rsidP="002A0B7E">
                            <w:pPr>
                              <w:widowControl w:val="0"/>
                              <w:spacing w:after="80" w:line="320" w:lineRule="exact"/>
                              <w:rPr>
                                <w:rFonts w:ascii="Arial" w:hAnsi="Arial" w:cs="Arial"/>
                                <w:color w:val="EF792F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sz w:val="28"/>
                                <w:szCs w:val="28"/>
                                <w:lang w:val="en"/>
                              </w:rPr>
                              <w:t>Jr. Missionary Dr. Kristina Washington</w:t>
                            </w:r>
                          </w:p>
                          <w:p w14:paraId="2E35B217" w14:textId="2447DD74" w:rsidR="00314B00" w:rsidRDefault="00314B00" w:rsidP="002A0B7E">
                            <w:pPr>
                              <w:widowControl w:val="0"/>
                              <w:spacing w:after="80" w:line="320" w:lineRule="exact"/>
                              <w:rPr>
                                <w:rFonts w:ascii="Arial" w:hAnsi="Arial" w:cs="Arial"/>
                                <w:color w:val="EF792F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0D9DAF96" w14:textId="0D47A72D" w:rsidR="00314B00" w:rsidRDefault="00314B00" w:rsidP="002A0B7E">
                            <w:pPr>
                              <w:widowControl w:val="0"/>
                              <w:spacing w:after="80" w:line="320" w:lineRule="exact"/>
                              <w:rPr>
                                <w:rFonts w:ascii="Arial" w:hAnsi="Arial" w:cs="Arial"/>
                                <w:color w:val="EF792F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5B020344" w14:textId="09F2438D" w:rsidR="00314B00" w:rsidRDefault="00314B00" w:rsidP="002A0B7E">
                            <w:pPr>
                              <w:widowControl w:val="0"/>
                              <w:spacing w:after="80" w:line="320" w:lineRule="exact"/>
                              <w:rPr>
                                <w:rFonts w:ascii="Arial" w:hAnsi="Arial" w:cs="Arial"/>
                                <w:color w:val="EF792F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0D0994B0" w14:textId="2176FEA1" w:rsidR="00314B00" w:rsidRDefault="00314B00" w:rsidP="002A0B7E">
                            <w:pPr>
                              <w:widowControl w:val="0"/>
                              <w:spacing w:after="80" w:line="320" w:lineRule="exact"/>
                              <w:rPr>
                                <w:rFonts w:ascii="Arial" w:hAnsi="Arial" w:cs="Arial"/>
                                <w:color w:val="EF792F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43AED3D2" w14:textId="28DD217B" w:rsidR="00314B00" w:rsidRDefault="00314B00" w:rsidP="002A0B7E">
                            <w:pPr>
                              <w:widowControl w:val="0"/>
                              <w:spacing w:after="80" w:line="320" w:lineRule="exact"/>
                              <w:rPr>
                                <w:rFonts w:ascii="Arial" w:hAnsi="Arial" w:cs="Arial"/>
                                <w:color w:val="EF792F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drawing>
                                <wp:inline distT="0" distB="0" distL="0" distR="0" wp14:anchorId="465A3C88" wp14:editId="39126B90">
                                  <wp:extent cx="1078008" cy="1125014"/>
                                  <wp:effectExtent l="0" t="0" r="8255" b="0"/>
                                  <wp:docPr id="1828669013" name="Picture 1828669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8669013" name="Picture 182866901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008" cy="1125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9901B7" w14:textId="77777777" w:rsidR="00314B00" w:rsidRDefault="00314B00" w:rsidP="002A0B7E">
                            <w:pPr>
                              <w:widowControl w:val="0"/>
                              <w:spacing w:after="80" w:line="320" w:lineRule="exact"/>
                              <w:rPr>
                                <w:rFonts w:ascii="Arial" w:hAnsi="Arial" w:cs="Arial"/>
                                <w:color w:val="EF792F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04F5A4E8" w14:textId="016B8468" w:rsidR="00C17BEB" w:rsidRPr="00FC6E9A" w:rsidRDefault="00C17BEB" w:rsidP="00C17BEB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On November </w:t>
                            </w:r>
                            <w:r w:rsidR="00685D6B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27</w:t>
                            </w:r>
                            <w:r w:rsidR="00685D6B" w:rsidRPr="00685D6B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="00685D6B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, Dr. Washington successfully defended her </w:t>
                            </w:r>
                            <w:r w:rsidR="006D190E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dissertation:</w:t>
                            </w:r>
                            <w:r w:rsidR="001C1CE1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1C1CE1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Context </w:t>
                            </w:r>
                            <w:r w:rsidR="00FF7859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Matters: </w:t>
                            </w:r>
                            <w:r w:rsidR="006D190E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Examining</w:t>
                            </w:r>
                            <w:r w:rsidR="00FF7859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the Impact</w:t>
                            </w:r>
                            <w:r w:rsidR="000131D9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of Context on Youth’s Mental Health</w:t>
                            </w:r>
                            <w:r w:rsidR="00CA01E7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and School Functioning Within</w:t>
                            </w:r>
                            <w:r w:rsidR="008162D3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an Incarcerated Population</w:t>
                            </w:r>
                            <w:r w:rsidR="005B4B63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”.</w:t>
                            </w:r>
                            <w:r w:rsidR="00FC6E9A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845DE8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As her mentor, I was immensely proud as she </w:t>
                            </w:r>
                            <w:r w:rsidR="0034141C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presented her paper via Zoom</w:t>
                            </w:r>
                            <w:r w:rsidR="00B43A61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. Families and friends </w:t>
                            </w:r>
                            <w:r w:rsidR="000F4A9E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watched,</w:t>
                            </w:r>
                            <w:r w:rsidR="00B43A61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C95CB2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prayed,</w:t>
                            </w:r>
                            <w:r w:rsidR="00B43A61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and </w:t>
                            </w:r>
                            <w:r w:rsidR="00401C03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celebrated her new title</w:t>
                            </w:r>
                            <w:r w:rsidR="00DD6078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-Kristina Washington, Ph.D.</w:t>
                            </w:r>
                          </w:p>
                          <w:p w14:paraId="276517D1" w14:textId="47967ECD" w:rsidR="00730AE1" w:rsidRPr="00A80586" w:rsidRDefault="00445A93" w:rsidP="00C17BEB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Dr. Washington</w:t>
                            </w:r>
                            <w:r w:rsidR="008A5ED6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is completing her internship in the trauma unit at Yale University. </w:t>
                            </w:r>
                            <w:r w:rsidR="0076291F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We, the GETC Missionary Department miss her at church and are soliciting your prayers</w:t>
                            </w:r>
                            <w:r w:rsidR="00283292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for her continued success.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14:paraId="52751381" w14:textId="6E216906" w:rsidR="00C17BEB" w:rsidRDefault="00C17BEB" w:rsidP="00C17BEB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22DB7973" w14:textId="6BB3723C" w:rsidR="00D4497E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58CF07FE" w14:textId="77777777" w:rsidR="00D4497E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53BCB64C" w14:textId="77777777" w:rsidR="006F746D" w:rsidRDefault="006F746D" w:rsidP="006F746D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  <w:p w14:paraId="4ECD3EBE" w14:textId="5DFF10B4" w:rsidR="006F746D" w:rsidRDefault="006F746D" w:rsidP="006F746D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13D77" id="Text Box 15" o:spid="_x0000_s1038" type="#_x0000_t202" style="position:absolute;margin-left:450pt;margin-top:30.75pt;width:114pt;height:718.6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3E3B5340" w14:textId="342888DC" w:rsidR="00D4497E" w:rsidRDefault="00777B00" w:rsidP="002A0B7E">
                      <w:pPr>
                        <w:widowControl w:val="0"/>
                        <w:spacing w:after="80" w:line="320" w:lineRule="exact"/>
                        <w:rPr>
                          <w:rFonts w:ascii="Arial" w:hAnsi="Arial" w:cs="Arial"/>
                          <w:color w:val="EF792F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sz w:val="28"/>
                          <w:szCs w:val="28"/>
                          <w:lang w:val="en"/>
                        </w:rPr>
                        <w:t>Jr. Missionary Dr. Kristina Washington</w:t>
                      </w:r>
                    </w:p>
                    <w:p w14:paraId="2E35B217" w14:textId="2447DD74" w:rsidR="00314B00" w:rsidRDefault="00314B00" w:rsidP="002A0B7E">
                      <w:pPr>
                        <w:widowControl w:val="0"/>
                        <w:spacing w:after="80" w:line="320" w:lineRule="exact"/>
                        <w:rPr>
                          <w:rFonts w:ascii="Arial" w:hAnsi="Arial" w:cs="Arial"/>
                          <w:color w:val="EF792F"/>
                          <w:sz w:val="28"/>
                          <w:szCs w:val="28"/>
                          <w:lang w:val="en"/>
                        </w:rPr>
                      </w:pPr>
                    </w:p>
                    <w:p w14:paraId="0D9DAF96" w14:textId="0D47A72D" w:rsidR="00314B00" w:rsidRDefault="00314B00" w:rsidP="002A0B7E">
                      <w:pPr>
                        <w:widowControl w:val="0"/>
                        <w:spacing w:after="80" w:line="320" w:lineRule="exact"/>
                        <w:rPr>
                          <w:rFonts w:ascii="Arial" w:hAnsi="Arial" w:cs="Arial"/>
                          <w:color w:val="EF792F"/>
                          <w:sz w:val="28"/>
                          <w:szCs w:val="28"/>
                          <w:lang w:val="en"/>
                        </w:rPr>
                      </w:pPr>
                    </w:p>
                    <w:p w14:paraId="5B020344" w14:textId="09F2438D" w:rsidR="00314B00" w:rsidRDefault="00314B00" w:rsidP="002A0B7E">
                      <w:pPr>
                        <w:widowControl w:val="0"/>
                        <w:spacing w:after="80" w:line="320" w:lineRule="exact"/>
                        <w:rPr>
                          <w:rFonts w:ascii="Arial" w:hAnsi="Arial" w:cs="Arial"/>
                          <w:color w:val="EF792F"/>
                          <w:sz w:val="28"/>
                          <w:szCs w:val="28"/>
                          <w:lang w:val="en"/>
                        </w:rPr>
                      </w:pPr>
                    </w:p>
                    <w:p w14:paraId="0D0994B0" w14:textId="2176FEA1" w:rsidR="00314B00" w:rsidRDefault="00314B00" w:rsidP="002A0B7E">
                      <w:pPr>
                        <w:widowControl w:val="0"/>
                        <w:spacing w:after="80" w:line="320" w:lineRule="exact"/>
                        <w:rPr>
                          <w:rFonts w:ascii="Arial" w:hAnsi="Arial" w:cs="Arial"/>
                          <w:color w:val="EF792F"/>
                          <w:sz w:val="28"/>
                          <w:szCs w:val="28"/>
                          <w:lang w:val="en"/>
                        </w:rPr>
                      </w:pPr>
                    </w:p>
                    <w:p w14:paraId="43AED3D2" w14:textId="28DD217B" w:rsidR="00314B00" w:rsidRDefault="00314B00" w:rsidP="002A0B7E">
                      <w:pPr>
                        <w:widowControl w:val="0"/>
                        <w:spacing w:after="80" w:line="320" w:lineRule="exact"/>
                        <w:rPr>
                          <w:rFonts w:ascii="Arial" w:hAnsi="Arial" w:cs="Arial"/>
                          <w:color w:val="EF792F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E"/>
                          <w:sz w:val="28"/>
                          <w:szCs w:val="28"/>
                          <w:lang w:val="en"/>
                        </w:rPr>
                        <w:drawing>
                          <wp:inline distT="0" distB="0" distL="0" distR="0" wp14:anchorId="465A3C88" wp14:editId="39126B90">
                            <wp:extent cx="1078008" cy="1125014"/>
                            <wp:effectExtent l="0" t="0" r="8255" b="0"/>
                            <wp:docPr id="1828669013" name="Picture 1828669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8669013" name="Picture 1828669013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8008" cy="11250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9901B7" w14:textId="77777777" w:rsidR="00314B00" w:rsidRDefault="00314B00" w:rsidP="002A0B7E">
                      <w:pPr>
                        <w:widowControl w:val="0"/>
                        <w:spacing w:after="80" w:line="320" w:lineRule="exact"/>
                        <w:rPr>
                          <w:rFonts w:ascii="Arial" w:hAnsi="Arial" w:cs="Arial"/>
                          <w:color w:val="EF792F"/>
                          <w:sz w:val="28"/>
                          <w:szCs w:val="28"/>
                          <w:lang w:val="en"/>
                        </w:rPr>
                      </w:pPr>
                    </w:p>
                    <w:p w14:paraId="04F5A4E8" w14:textId="016B8468" w:rsidR="00C17BEB" w:rsidRPr="00FC6E9A" w:rsidRDefault="00C17BEB" w:rsidP="00C17BEB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On November </w:t>
                      </w:r>
                      <w:r w:rsidR="00685D6B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27</w:t>
                      </w:r>
                      <w:r w:rsidR="00685D6B" w:rsidRPr="00685D6B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vertAlign w:val="superscript"/>
                          <w:lang w:val="en"/>
                        </w:rPr>
                        <w:t>th</w:t>
                      </w:r>
                      <w:r w:rsidR="00685D6B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, Dr. Washington successfully defended her </w:t>
                      </w:r>
                      <w:r w:rsidR="006D190E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dissertation:</w:t>
                      </w:r>
                      <w:r w:rsidR="001C1CE1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1C1CE1">
                        <w:rPr>
                          <w:rFonts w:ascii="Arial" w:hAnsi="Arial" w:cs="Arial"/>
                          <w:i/>
                          <w:iCs/>
                          <w:color w:val="FFFFFE"/>
                          <w:sz w:val="24"/>
                          <w:szCs w:val="24"/>
                          <w:lang w:val="en"/>
                        </w:rPr>
                        <w:t xml:space="preserve">Context </w:t>
                      </w:r>
                      <w:r w:rsidR="00FF7859">
                        <w:rPr>
                          <w:rFonts w:ascii="Arial" w:hAnsi="Arial" w:cs="Arial"/>
                          <w:i/>
                          <w:iCs/>
                          <w:color w:val="FFFFFE"/>
                          <w:sz w:val="24"/>
                          <w:szCs w:val="24"/>
                          <w:lang w:val="en"/>
                        </w:rPr>
                        <w:t xml:space="preserve">Matters: </w:t>
                      </w:r>
                      <w:r w:rsidR="006D190E">
                        <w:rPr>
                          <w:rFonts w:ascii="Arial" w:hAnsi="Arial" w:cs="Arial"/>
                          <w:i/>
                          <w:iCs/>
                          <w:color w:val="FFFFFE"/>
                          <w:sz w:val="24"/>
                          <w:szCs w:val="24"/>
                          <w:lang w:val="en"/>
                        </w:rPr>
                        <w:t>Examining</w:t>
                      </w:r>
                      <w:r w:rsidR="00FF7859">
                        <w:rPr>
                          <w:rFonts w:ascii="Arial" w:hAnsi="Arial" w:cs="Arial"/>
                          <w:i/>
                          <w:iCs/>
                          <w:color w:val="FFFFFE"/>
                          <w:sz w:val="24"/>
                          <w:szCs w:val="24"/>
                          <w:lang w:val="en"/>
                        </w:rPr>
                        <w:t xml:space="preserve"> the Impact</w:t>
                      </w:r>
                      <w:r w:rsidR="000131D9">
                        <w:rPr>
                          <w:rFonts w:ascii="Arial" w:hAnsi="Arial" w:cs="Arial"/>
                          <w:i/>
                          <w:iCs/>
                          <w:color w:val="FFFFFE"/>
                          <w:sz w:val="24"/>
                          <w:szCs w:val="24"/>
                          <w:lang w:val="en"/>
                        </w:rPr>
                        <w:t xml:space="preserve"> of Context on Youth’s Mental Health</w:t>
                      </w:r>
                      <w:r w:rsidR="00CA01E7">
                        <w:rPr>
                          <w:rFonts w:ascii="Arial" w:hAnsi="Arial" w:cs="Arial"/>
                          <w:i/>
                          <w:iCs/>
                          <w:color w:val="FFFFFE"/>
                          <w:sz w:val="24"/>
                          <w:szCs w:val="24"/>
                          <w:lang w:val="en"/>
                        </w:rPr>
                        <w:t xml:space="preserve"> and School Functioning Within</w:t>
                      </w:r>
                      <w:r w:rsidR="008162D3">
                        <w:rPr>
                          <w:rFonts w:ascii="Arial" w:hAnsi="Arial" w:cs="Arial"/>
                          <w:i/>
                          <w:iCs/>
                          <w:color w:val="FFFFFE"/>
                          <w:sz w:val="24"/>
                          <w:szCs w:val="24"/>
                          <w:lang w:val="en"/>
                        </w:rPr>
                        <w:t xml:space="preserve"> an Incarcerated Population</w:t>
                      </w:r>
                      <w:r w:rsidR="005B4B63">
                        <w:rPr>
                          <w:rFonts w:ascii="Arial" w:hAnsi="Arial" w:cs="Arial"/>
                          <w:i/>
                          <w:iCs/>
                          <w:color w:val="FFFFFE"/>
                          <w:sz w:val="24"/>
                          <w:szCs w:val="24"/>
                          <w:lang w:val="en"/>
                        </w:rPr>
                        <w:t>”.</w:t>
                      </w:r>
                      <w:r w:rsidR="00FC6E9A">
                        <w:rPr>
                          <w:rFonts w:ascii="Arial" w:hAnsi="Arial" w:cs="Arial"/>
                          <w:i/>
                          <w:iCs/>
                          <w:color w:val="FFFFFE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845DE8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As her mentor, I was immensely proud as she </w:t>
                      </w:r>
                      <w:r w:rsidR="0034141C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presented her paper via Zoom</w:t>
                      </w:r>
                      <w:r w:rsidR="00B43A61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. Families and friends </w:t>
                      </w:r>
                      <w:r w:rsidR="000F4A9E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watched,</w:t>
                      </w:r>
                      <w:r w:rsidR="00B43A61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C95CB2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prayed,</w:t>
                      </w:r>
                      <w:r w:rsidR="00B43A61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 and </w:t>
                      </w:r>
                      <w:r w:rsidR="00401C03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celebrated her new title</w:t>
                      </w:r>
                      <w:r w:rsidR="00DD6078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-Kristina Washington, Ph.D.</w:t>
                      </w:r>
                    </w:p>
                    <w:p w14:paraId="276517D1" w14:textId="47967ECD" w:rsidR="00730AE1" w:rsidRPr="00A80586" w:rsidRDefault="00445A93" w:rsidP="00C17BEB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Dr. Washington</w:t>
                      </w:r>
                      <w:r w:rsidR="008A5ED6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 is completing her internship in the trauma unit at Yale University. </w:t>
                      </w:r>
                      <w:r w:rsidR="0076291F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We, the GETC Missionary Department miss her at church and are soliciting your prayers</w:t>
                      </w:r>
                      <w:r w:rsidR="00283292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 for her continued success.</w:t>
                      </w:r>
                      <w:r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14:paraId="52751381" w14:textId="6E216906" w:rsidR="00C17BEB" w:rsidRDefault="00C17BEB" w:rsidP="00C17BEB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</w:pPr>
                    </w:p>
                    <w:p w14:paraId="22DB7973" w14:textId="6BB3723C" w:rsidR="00D4497E" w:rsidRDefault="00D4497E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58CF07FE" w14:textId="77777777" w:rsidR="00D4497E" w:rsidRDefault="00D4497E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53BCB64C" w14:textId="77777777" w:rsidR="006F746D" w:rsidRDefault="006F746D" w:rsidP="006F746D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</w:pPr>
                    </w:p>
                    <w:p w14:paraId="4ECD3EBE" w14:textId="5DFF10B4" w:rsidR="006F746D" w:rsidRDefault="006F746D" w:rsidP="006F746D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E"/>
                          <w:sz w:val="28"/>
                          <w:szCs w:val="28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054D4" w:rsidRPr="00D4497E">
        <w:rPr>
          <w:noProof/>
        </w:rPr>
        <w:drawing>
          <wp:anchor distT="36576" distB="36576" distL="36576" distR="36576" simplePos="0" relativeHeight="251698176" behindDoc="0" locked="0" layoutInCell="1" allowOverlap="1" wp14:anchorId="689A59F8" wp14:editId="0D2758F7">
            <wp:simplePos x="0" y="0"/>
            <wp:positionH relativeFrom="margin">
              <wp:posOffset>-276225</wp:posOffset>
            </wp:positionH>
            <wp:positionV relativeFrom="margin">
              <wp:posOffset>9525</wp:posOffset>
            </wp:positionV>
            <wp:extent cx="5761990" cy="284734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5" b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553A8" w14:textId="14FCE8DA" w:rsidR="0020734B" w:rsidRDefault="00553A46">
      <w:r w:rsidRPr="00D4497E">
        <w:rPr>
          <w:noProof/>
        </w:rPr>
        <w:drawing>
          <wp:anchor distT="36576" distB="36576" distL="36576" distR="36576" simplePos="0" relativeHeight="251712512" behindDoc="0" locked="0" layoutInCell="1" allowOverlap="1" wp14:anchorId="2A2D7EC2" wp14:editId="150460DF">
            <wp:simplePos x="0" y="0"/>
            <wp:positionH relativeFrom="column">
              <wp:posOffset>1905</wp:posOffset>
            </wp:positionH>
            <wp:positionV relativeFrom="page">
              <wp:posOffset>9491345</wp:posOffset>
            </wp:positionV>
            <wp:extent cx="5490210" cy="342900"/>
            <wp:effectExtent l="0" t="0" r="0" b="0"/>
            <wp:wrapNone/>
            <wp:docPr id="61" name="Picture 61" descr="C:\Documents and Settings\tamic\Desktop\TC999D\TC9990301D-PB\TC9990301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tamic\Desktop\TC999D\TC9990301D-PB\TC9990301-IMG04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" t="2367" r="17094" b="90535"/>
                    <a:stretch/>
                  </pic:blipFill>
                  <pic:spPr bwMode="auto">
                    <a:xfrm>
                      <a:off x="0" y="0"/>
                      <a:ext cx="54902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B7E"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678705B1" wp14:editId="41F2430C">
                <wp:simplePos x="0" y="0"/>
                <wp:positionH relativeFrom="margin">
                  <wp:align>left</wp:align>
                </wp:positionH>
                <wp:positionV relativeFrom="page">
                  <wp:posOffset>2623457</wp:posOffset>
                </wp:positionV>
                <wp:extent cx="5344886" cy="457200"/>
                <wp:effectExtent l="0" t="0" r="8255" b="0"/>
                <wp:wrapNone/>
                <wp:docPr id="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886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92727D" w14:textId="061631DC" w:rsidR="00D4497E" w:rsidRPr="00BC746B" w:rsidRDefault="00D4497E" w:rsidP="00D4497E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color w:val="ED7D31" w:themeColor="accent2"/>
                                <w:w w:val="90"/>
                                <w:sz w:val="48"/>
                                <w:szCs w:val="4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705B1" id="Text Box 14" o:spid="_x0000_s1039" type="#_x0000_t202" style="position:absolute;margin-left:0;margin-top:206.55pt;width:420.85pt;height:36pt;z-index:25170022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2892727D" w14:textId="061631DC" w:rsidR="00D4497E" w:rsidRPr="00BC746B" w:rsidRDefault="00D4497E" w:rsidP="00D4497E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color w:val="ED7D31" w:themeColor="accent2"/>
                          <w:w w:val="90"/>
                          <w:sz w:val="48"/>
                          <w:szCs w:val="40"/>
                          <w:lang w:val="en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A0B7E"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060304D8" wp14:editId="3CDD9202">
                <wp:simplePos x="0" y="0"/>
                <wp:positionH relativeFrom="column">
                  <wp:posOffset>5486400</wp:posOffset>
                </wp:positionH>
                <wp:positionV relativeFrom="page">
                  <wp:posOffset>236220</wp:posOffset>
                </wp:positionV>
                <wp:extent cx="1828800" cy="9601200"/>
                <wp:effectExtent l="0" t="0" r="0" b="0"/>
                <wp:wrapNone/>
                <wp:docPr id="3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6012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2A431" id="Rectangle 9" o:spid="_x0000_s1026" style="position:absolute;margin-left:6in;margin-top:18.6pt;width:2in;height:756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" fillcolor="#2e3640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</w:p>
    <w:p w14:paraId="0EAADBF1" w14:textId="5DC0854D" w:rsidR="005051D3" w:rsidRPr="005051D3" w:rsidRDefault="00DF4CFE" w:rsidP="005051D3">
      <w:pPr>
        <w:pStyle w:val="NormalWeb"/>
        <w:shd w:val="clear" w:color="auto" w:fill="FFFFFF"/>
        <w:spacing w:before="0" w:beforeAutospacing="0"/>
        <w:rPr>
          <w:rFonts w:ascii="PT Sans" w:hAnsi="PT Sans"/>
          <w:color w:val="343434"/>
          <w:sz w:val="23"/>
          <w:szCs w:val="23"/>
        </w:rPr>
      </w:pPr>
      <w:r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0537D020" wp14:editId="4083488C">
                <wp:simplePos x="0" y="0"/>
                <wp:positionH relativeFrom="column">
                  <wp:posOffset>0</wp:posOffset>
                </wp:positionH>
                <wp:positionV relativeFrom="page">
                  <wp:posOffset>7010400</wp:posOffset>
                </wp:positionV>
                <wp:extent cx="5485765" cy="2819400"/>
                <wp:effectExtent l="0" t="0" r="635" b="0"/>
                <wp:wrapSquare wrapText="bothSides"/>
                <wp:docPr id="5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19C9A3" w14:textId="77777777" w:rsidR="00313E4A" w:rsidRDefault="00313E4A" w:rsidP="005468C5">
                            <w:pPr>
                              <w:rPr>
                                <w:noProof/>
                                <w:lang w:val="en"/>
                              </w:rPr>
                            </w:pPr>
                          </w:p>
                          <w:p w14:paraId="5287DF2D" w14:textId="1CF70094" w:rsidR="00AC59B8" w:rsidRDefault="00313E4A" w:rsidP="005468C5">
                            <w:pPr>
                              <w:rPr>
                                <w:lang w:val="en"/>
                              </w:rPr>
                            </w:pPr>
                            <w:r w:rsidRPr="00BB0B8F">
                              <w:rPr>
                                <w:rFonts w:ascii="Arial" w:hAnsi="Arial" w:cs="Arial"/>
                                <w:color w:val="5A5A5A"/>
                                <w:sz w:val="20"/>
                                <w:szCs w:val="20"/>
                              </w:rPr>
                              <w:t xml:space="preserve"> to</w:t>
                            </w:r>
                            <w:r w:rsidR="00CB43B7">
                              <w:rPr>
                                <w:noProof/>
                                <w:lang w:val="en"/>
                              </w:rPr>
                              <w:drawing>
                                <wp:inline distT="0" distB="0" distL="0" distR="0" wp14:anchorId="1898766D" wp14:editId="5AE4AB5D">
                                  <wp:extent cx="1195705" cy="2418232"/>
                                  <wp:effectExtent l="0" t="0" r="4445" b="1270"/>
                                  <wp:docPr id="1252393703" name="Picture 1252393703" descr="A person in a black dre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2393703" name="Picture 1252393703" descr="A person in a black dres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971" cy="2499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3C67">
                              <w:rPr>
                                <w:noProof/>
                                <w:lang w:val="en"/>
                              </w:rPr>
                              <w:drawing>
                                <wp:inline distT="0" distB="0" distL="0" distR="0" wp14:anchorId="0FD4FDDD" wp14:editId="1A99EA9C">
                                  <wp:extent cx="3868420" cy="2409825"/>
                                  <wp:effectExtent l="0" t="0" r="0" b="9525"/>
                                  <wp:docPr id="689605913" name="Picture 689605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9605913" name="Picture 689605913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4616" cy="2426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83887">
                              <w:rPr>
                                <w:rFonts w:ascii="Arial" w:hAnsi="Arial" w:cs="Arial"/>
                                <w:noProof/>
                                <w:color w:val="5A5A5A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41F8EAD" wp14:editId="11FAE228">
                                  <wp:extent cx="5401310" cy="2745740"/>
                                  <wp:effectExtent l="0" t="0" r="8890" b="0"/>
                                  <wp:docPr id="1213156950" name="Picture 3" descr="A group of people in a churc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3156950" name="Picture 3" descr="A group of people in a church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1310" cy="274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0B8F">
                              <w:rPr>
                                <w:rFonts w:ascii="Arial" w:hAnsi="Arial" w:cs="Arial"/>
                                <w:color w:val="5A5A5A"/>
                                <w:sz w:val="20"/>
                                <w:szCs w:val="20"/>
                              </w:rPr>
                              <w:t xml:space="preserve"> see it before we can shape it into reality. From a Christian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676467" wp14:editId="7B95640C">
                                  <wp:extent cx="1268095" cy="2745740"/>
                                  <wp:effectExtent l="0" t="0" r="8255" b="0"/>
                                  <wp:docPr id="185426698" name="Picture 1" descr="A person in a black dre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426698" name="Picture 1" descr="A person in a black dres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8095" cy="274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149CB" w:rsidRPr="008149CB">
                              <w:rPr>
                                <w:noProof/>
                              </w:rPr>
                              <w:drawing>
                                <wp:inline distT="0" distB="0" distL="0" distR="0" wp14:anchorId="07F8CD75" wp14:editId="19124398">
                                  <wp:extent cx="1866900" cy="2437130"/>
                                  <wp:effectExtent l="0" t="0" r="0" b="1270"/>
                                  <wp:docPr id="2104632157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4632157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071" cy="2523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9DEF89" w14:textId="77777777" w:rsidR="00436106" w:rsidRPr="005468C5" w:rsidRDefault="00436106" w:rsidP="005468C5">
                            <w:pPr>
                              <w:rPr>
                                <w:lang w:val="en"/>
                              </w:rPr>
                            </w:pPr>
                          </w:p>
                          <w:p w14:paraId="653511F4" w14:textId="1F2FE8DC" w:rsidR="00D4497E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  <w:p w14:paraId="7B9E5A9F" w14:textId="40DA089F" w:rsidR="00D47574" w:rsidRDefault="00D47574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7D020" id="Text Box 32" o:spid="_x0000_s1040" type="#_x0000_t202" style="position:absolute;margin-left:0;margin-top:552pt;width:431.95pt;height:222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819C9A3" w14:textId="77777777" w:rsidR="00313E4A" w:rsidRDefault="00313E4A" w:rsidP="005468C5">
                      <w:pPr>
                        <w:rPr>
                          <w:noProof/>
                          <w:lang w:val="en"/>
                        </w:rPr>
                      </w:pPr>
                    </w:p>
                    <w:p w14:paraId="5287DF2D" w14:textId="1CF70094" w:rsidR="00AC59B8" w:rsidRDefault="00313E4A" w:rsidP="005468C5">
                      <w:pPr>
                        <w:rPr>
                          <w:lang w:val="en"/>
                        </w:rPr>
                      </w:pPr>
                      <w:r w:rsidRPr="00BB0B8F">
                        <w:rPr>
                          <w:rFonts w:ascii="Arial" w:hAnsi="Arial" w:cs="Arial"/>
                          <w:color w:val="5A5A5A"/>
                          <w:sz w:val="20"/>
                          <w:szCs w:val="20"/>
                        </w:rPr>
                        <w:t xml:space="preserve"> to</w:t>
                      </w:r>
                      <w:r w:rsidR="00CB43B7">
                        <w:rPr>
                          <w:noProof/>
                          <w:lang w:val="en"/>
                        </w:rPr>
                        <w:drawing>
                          <wp:inline distT="0" distB="0" distL="0" distR="0" wp14:anchorId="1898766D" wp14:editId="5AE4AB5D">
                            <wp:extent cx="1195705" cy="2418232"/>
                            <wp:effectExtent l="0" t="0" r="4445" b="1270"/>
                            <wp:docPr id="1252393703" name="Picture 1252393703" descr="A person in a black dre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2393703" name="Picture 1252393703" descr="A person in a black dress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971" cy="2499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03C67">
                        <w:rPr>
                          <w:noProof/>
                          <w:lang w:val="en"/>
                        </w:rPr>
                        <w:drawing>
                          <wp:inline distT="0" distB="0" distL="0" distR="0" wp14:anchorId="0FD4FDDD" wp14:editId="1A99EA9C">
                            <wp:extent cx="3868420" cy="2409825"/>
                            <wp:effectExtent l="0" t="0" r="0" b="9525"/>
                            <wp:docPr id="689605913" name="Picture 6896059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9605913" name="Picture 689605913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4616" cy="2426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83887">
                        <w:rPr>
                          <w:rFonts w:ascii="Arial" w:hAnsi="Arial" w:cs="Arial"/>
                          <w:noProof/>
                          <w:color w:val="5A5A5A"/>
                          <w:sz w:val="20"/>
                          <w:szCs w:val="20"/>
                        </w:rPr>
                        <w:drawing>
                          <wp:inline distT="0" distB="0" distL="0" distR="0" wp14:anchorId="141F8EAD" wp14:editId="11FAE228">
                            <wp:extent cx="5401310" cy="2745740"/>
                            <wp:effectExtent l="0" t="0" r="8890" b="0"/>
                            <wp:docPr id="1213156950" name="Picture 3" descr="A group of people in a churc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3156950" name="Picture 3" descr="A group of people in a church&#10;&#10;Description automatically generated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1310" cy="274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0B8F">
                        <w:rPr>
                          <w:rFonts w:ascii="Arial" w:hAnsi="Arial" w:cs="Arial"/>
                          <w:color w:val="5A5A5A"/>
                          <w:sz w:val="20"/>
                          <w:szCs w:val="20"/>
                        </w:rPr>
                        <w:t xml:space="preserve"> see it before we can shape it into reality. From a Christian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676467" wp14:editId="7B95640C">
                            <wp:extent cx="1268095" cy="2745740"/>
                            <wp:effectExtent l="0" t="0" r="8255" b="0"/>
                            <wp:docPr id="185426698" name="Picture 1" descr="A person in a black dre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426698" name="Picture 1" descr="A person in a black dress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8095" cy="274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149CB" w:rsidRPr="008149CB">
                        <w:rPr>
                          <w:noProof/>
                        </w:rPr>
                        <w:drawing>
                          <wp:inline distT="0" distB="0" distL="0" distR="0" wp14:anchorId="07F8CD75" wp14:editId="19124398">
                            <wp:extent cx="1866900" cy="2437130"/>
                            <wp:effectExtent l="0" t="0" r="0" b="1270"/>
                            <wp:docPr id="2104632157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4632157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071" cy="2523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9DEF89" w14:textId="77777777" w:rsidR="00436106" w:rsidRPr="005468C5" w:rsidRDefault="00436106" w:rsidP="005468C5">
                      <w:pPr>
                        <w:rPr>
                          <w:lang w:val="en"/>
                        </w:rPr>
                      </w:pPr>
                    </w:p>
                    <w:p w14:paraId="653511F4" w14:textId="1F2FE8DC" w:rsidR="00D4497E" w:rsidRDefault="00D4497E" w:rsidP="00D4497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4"/>
                          <w:szCs w:val="14"/>
                          <w:lang w:val="en"/>
                        </w:rPr>
                      </w:pPr>
                    </w:p>
                    <w:p w14:paraId="7B9E5A9F" w14:textId="40DA089F" w:rsidR="00D47574" w:rsidRDefault="00D47574"/>
                  </w:txbxContent>
                </v:textbox>
                <w10:wrap type="square" anchory="page"/>
              </v:shape>
            </w:pict>
          </mc:Fallback>
        </mc:AlternateContent>
      </w:r>
      <w:r w:rsidR="00D06367"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13F4E441" wp14:editId="5B553D2D">
                <wp:simplePos x="0" y="0"/>
                <wp:positionH relativeFrom="column">
                  <wp:posOffset>1819275</wp:posOffset>
                </wp:positionH>
                <wp:positionV relativeFrom="page">
                  <wp:posOffset>3086100</wp:posOffset>
                </wp:positionV>
                <wp:extent cx="1657350" cy="3924300"/>
                <wp:effectExtent l="0" t="0" r="0" b="0"/>
                <wp:wrapNone/>
                <wp:docPr id="5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9EB8FD" w14:textId="414C298D" w:rsidR="00585081" w:rsidRPr="00D62ABD" w:rsidRDefault="00585081" w:rsidP="006D32A1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D62AB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Revisiting</w:t>
                            </w:r>
                            <w:r w:rsidR="00D62ABD" w:rsidRPr="00D62AB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 the Vision</w:t>
                            </w:r>
                            <w:r w:rsidR="002345E8" w:rsidRPr="00D62AB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.”</w:t>
                            </w:r>
                          </w:p>
                          <w:p w14:paraId="5AC5875A" w14:textId="1BC27F6A" w:rsidR="006D32A1" w:rsidRDefault="00095DEC" w:rsidP="006D32A1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Stephen Covey’s definition</w:t>
                            </w:r>
                            <w:r w:rsidR="007A6336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 of vision</w:t>
                            </w:r>
                            <w:r w:rsidR="005C4D82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 was shared </w:t>
                            </w:r>
                            <w:r w:rsidR="00552D4C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as the </w:t>
                            </w:r>
                            <w:r w:rsidR="00595CA5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impetus for </w:t>
                            </w:r>
                            <w:r w:rsidR="00FC0B4B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group discussion about personal visions and t</w:t>
                            </w:r>
                            <w:r w:rsidR="00026279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h</w:t>
                            </w:r>
                            <w:r w:rsidR="00FC0B4B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e vision</w:t>
                            </w:r>
                            <w:r w:rsidR="00026279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 for our churches</w:t>
                            </w:r>
                            <w:r w:rsidR="002D47D2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.</w:t>
                            </w:r>
                          </w:p>
                          <w:p w14:paraId="110D9622" w14:textId="0F12A4F1" w:rsidR="00314AFE" w:rsidRPr="00187DAC" w:rsidRDefault="00DD4008" w:rsidP="006D32A1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676767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DD4008">
                              <w:rPr>
                                <w:rFonts w:ascii="Arial" w:hAnsi="Arial" w:cs="Arial"/>
                                <w:color w:val="5A5A5A"/>
                                <w:sz w:val="24"/>
                                <w:szCs w:val="24"/>
                              </w:rPr>
                              <w:t>St</w:t>
                            </w:r>
                            <w:r w:rsidR="00353032">
                              <w:rPr>
                                <w:rFonts w:ascii="Arial" w:hAnsi="Arial" w:cs="Arial"/>
                                <w:color w:val="5A5A5A"/>
                                <w:sz w:val="24"/>
                                <w:szCs w:val="24"/>
                              </w:rPr>
                              <w:t>e</w:t>
                            </w:r>
                            <w:r w:rsidR="00A16A8D">
                              <w:rPr>
                                <w:rFonts w:ascii="Arial" w:hAnsi="Arial" w:cs="Arial"/>
                                <w:color w:val="5A5A5A"/>
                                <w:sz w:val="24"/>
                                <w:szCs w:val="24"/>
                              </w:rPr>
                              <w:t xml:space="preserve">ven </w:t>
                            </w:r>
                            <w:r w:rsidR="001E5047">
                              <w:rPr>
                                <w:rFonts w:ascii="Arial" w:hAnsi="Arial" w:cs="Arial"/>
                                <w:color w:val="5A5A5A"/>
                                <w:sz w:val="24"/>
                                <w:szCs w:val="24"/>
                              </w:rPr>
                              <w:t>Covey</w:t>
                            </w:r>
                            <w:r w:rsidRPr="00DD4008">
                              <w:rPr>
                                <w:rFonts w:ascii="Arial" w:hAnsi="Arial" w:cs="Arial"/>
                                <w:color w:val="5A5A5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B5ACD">
                              <w:rPr>
                                <w:rFonts w:ascii="Arial" w:hAnsi="Arial" w:cs="Arial"/>
                                <w:color w:val="5A5A5A"/>
                                <w:sz w:val="24"/>
                                <w:szCs w:val="24"/>
                              </w:rPr>
                              <w:t>has written</w:t>
                            </w:r>
                            <w:r w:rsidRPr="00DD4008">
                              <w:rPr>
                                <w:rFonts w:ascii="Arial" w:hAnsi="Arial" w:cs="Arial"/>
                                <w:color w:val="5A5A5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4"/>
                                <w:szCs w:val="24"/>
                              </w:rPr>
                              <w:t>“</w:t>
                            </w:r>
                            <w:r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>All things are created twice.”</w:t>
                            </w:r>
                            <w:r w:rsidR="00110618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 xml:space="preserve"> First there is </w:t>
                            </w:r>
                            <w:r w:rsidR="00D1700C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 xml:space="preserve">the mental </w:t>
                            </w:r>
                            <w:r w:rsidR="00BB0B8F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>creation and then the physical creation</w:t>
                            </w:r>
                            <w:r w:rsidR="00CC4A33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>.</w:t>
                            </w:r>
                            <w:r w:rsidR="0096288F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 xml:space="preserve"> Vision p</w:t>
                            </w:r>
                            <w:r w:rsidR="00881C3D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>ertains</w:t>
                            </w:r>
                            <w:r w:rsidR="00634F9A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 xml:space="preserve"> to this</w:t>
                            </w:r>
                            <w:r w:rsidR="00F10081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 xml:space="preserve"> first creation</w:t>
                            </w:r>
                            <w:r w:rsidR="00C95CB2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D06367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 xml:space="preserve">We have to see it before we can shape it into reality. From a Christian </w:t>
                            </w:r>
                          </w:p>
                          <w:p w14:paraId="5C38B9F6" w14:textId="545C33D1" w:rsidR="00D4497E" w:rsidRDefault="00D4497E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4E441" id="Text Box 29" o:spid="_x0000_s1041" type="#_x0000_t202" style="position:absolute;margin-left:143.25pt;margin-top:243pt;width:130.5pt;height:309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0F9EB8FD" w14:textId="414C298D" w:rsidR="00585081" w:rsidRPr="00D62ABD" w:rsidRDefault="00585081" w:rsidP="006D32A1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676767"/>
                          <w:sz w:val="24"/>
                          <w:szCs w:val="24"/>
                          <w:lang w:val="en"/>
                        </w:rPr>
                      </w:pPr>
                      <w:r w:rsidRPr="00D62AB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676767"/>
                          <w:sz w:val="24"/>
                          <w:szCs w:val="24"/>
                          <w:lang w:val="en"/>
                        </w:rPr>
                        <w:t>Revisiting</w:t>
                      </w:r>
                      <w:r w:rsidR="00D62ABD" w:rsidRPr="00D62AB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676767"/>
                          <w:sz w:val="24"/>
                          <w:szCs w:val="24"/>
                          <w:lang w:val="en"/>
                        </w:rPr>
                        <w:t xml:space="preserve"> the Vision</w:t>
                      </w:r>
                      <w:r w:rsidR="002345E8" w:rsidRPr="00D62AB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676767"/>
                          <w:sz w:val="24"/>
                          <w:szCs w:val="24"/>
                          <w:lang w:val="en"/>
                        </w:rPr>
                        <w:t>.”</w:t>
                      </w:r>
                    </w:p>
                    <w:p w14:paraId="5AC5875A" w14:textId="1BC27F6A" w:rsidR="006D32A1" w:rsidRDefault="00095DEC" w:rsidP="006D32A1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>Stephen Covey’s definition</w:t>
                      </w:r>
                      <w:r w:rsidR="007A6336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 xml:space="preserve"> of vision</w:t>
                      </w:r>
                      <w:r w:rsidR="005C4D82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 xml:space="preserve"> was shared </w:t>
                      </w:r>
                      <w:r w:rsidR="00552D4C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 xml:space="preserve">as the </w:t>
                      </w:r>
                      <w:r w:rsidR="00595CA5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 xml:space="preserve">impetus for </w:t>
                      </w:r>
                      <w:r w:rsidR="00FC0B4B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>group discussion about personal visions and t</w:t>
                      </w:r>
                      <w:r w:rsidR="00026279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>h</w:t>
                      </w:r>
                      <w:r w:rsidR="00FC0B4B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>e vision</w:t>
                      </w:r>
                      <w:r w:rsidR="00026279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 xml:space="preserve"> for our churches</w:t>
                      </w:r>
                      <w:r w:rsidR="002D47D2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>.</w:t>
                      </w:r>
                    </w:p>
                    <w:p w14:paraId="110D9622" w14:textId="0F12A4F1" w:rsidR="00314AFE" w:rsidRPr="00187DAC" w:rsidRDefault="00DD4008" w:rsidP="006D32A1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676767"/>
                          <w:sz w:val="20"/>
                          <w:szCs w:val="20"/>
                          <w:lang w:val="en"/>
                        </w:rPr>
                      </w:pPr>
                      <w:r w:rsidRPr="00DD4008">
                        <w:rPr>
                          <w:rFonts w:ascii="Arial" w:hAnsi="Arial" w:cs="Arial"/>
                          <w:color w:val="5A5A5A"/>
                          <w:sz w:val="24"/>
                          <w:szCs w:val="24"/>
                        </w:rPr>
                        <w:t>St</w:t>
                      </w:r>
                      <w:r w:rsidR="00353032">
                        <w:rPr>
                          <w:rFonts w:ascii="Arial" w:hAnsi="Arial" w:cs="Arial"/>
                          <w:color w:val="5A5A5A"/>
                          <w:sz w:val="24"/>
                          <w:szCs w:val="24"/>
                        </w:rPr>
                        <w:t>e</w:t>
                      </w:r>
                      <w:r w:rsidR="00A16A8D">
                        <w:rPr>
                          <w:rFonts w:ascii="Arial" w:hAnsi="Arial" w:cs="Arial"/>
                          <w:color w:val="5A5A5A"/>
                          <w:sz w:val="24"/>
                          <w:szCs w:val="24"/>
                        </w:rPr>
                        <w:t xml:space="preserve">ven </w:t>
                      </w:r>
                      <w:r w:rsidR="001E5047">
                        <w:rPr>
                          <w:rFonts w:ascii="Arial" w:hAnsi="Arial" w:cs="Arial"/>
                          <w:color w:val="5A5A5A"/>
                          <w:sz w:val="24"/>
                          <w:szCs w:val="24"/>
                        </w:rPr>
                        <w:t>Covey</w:t>
                      </w:r>
                      <w:r w:rsidRPr="00DD4008">
                        <w:rPr>
                          <w:rFonts w:ascii="Arial" w:hAnsi="Arial" w:cs="Arial"/>
                          <w:color w:val="5A5A5A"/>
                          <w:sz w:val="24"/>
                          <w:szCs w:val="24"/>
                        </w:rPr>
                        <w:t xml:space="preserve"> </w:t>
                      </w:r>
                      <w:r w:rsidR="00DB5ACD">
                        <w:rPr>
                          <w:rFonts w:ascii="Arial" w:hAnsi="Arial" w:cs="Arial"/>
                          <w:color w:val="5A5A5A"/>
                          <w:sz w:val="24"/>
                          <w:szCs w:val="24"/>
                        </w:rPr>
                        <w:t>has written</w:t>
                      </w:r>
                      <w:r w:rsidRPr="00DD4008">
                        <w:rPr>
                          <w:rFonts w:ascii="Arial" w:hAnsi="Arial" w:cs="Arial"/>
                          <w:color w:val="5A5A5A"/>
                          <w:sz w:val="24"/>
                          <w:szCs w:val="24"/>
                        </w:rPr>
                        <w:t xml:space="preserve">, </w:t>
                      </w:r>
                      <w:r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4"/>
                          <w:szCs w:val="24"/>
                        </w:rPr>
                        <w:t>“</w:t>
                      </w:r>
                      <w:r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>All things are created twice.”</w:t>
                      </w:r>
                      <w:r w:rsidR="00110618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 xml:space="preserve"> First there is </w:t>
                      </w:r>
                      <w:r w:rsidR="00D1700C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 xml:space="preserve">the mental </w:t>
                      </w:r>
                      <w:r w:rsidR="00BB0B8F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>creation and then the physical creation</w:t>
                      </w:r>
                      <w:r w:rsidR="00CC4A33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>.</w:t>
                      </w:r>
                      <w:r w:rsidR="0096288F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 xml:space="preserve"> Vision p</w:t>
                      </w:r>
                      <w:r w:rsidR="00881C3D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>ertains</w:t>
                      </w:r>
                      <w:r w:rsidR="00634F9A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 xml:space="preserve"> to this</w:t>
                      </w:r>
                      <w:r w:rsidR="00F10081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 xml:space="preserve"> first creation</w:t>
                      </w:r>
                      <w:r w:rsidR="00C95CB2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 xml:space="preserve">. </w:t>
                      </w:r>
                      <w:r w:rsidR="00D06367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 xml:space="preserve">We have to see it before we can shape it into reality. From a Christian </w:t>
                      </w:r>
                    </w:p>
                    <w:p w14:paraId="5C38B9F6" w14:textId="545C33D1" w:rsidR="00D4497E" w:rsidRDefault="00D4497E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5081"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1B3731C4" wp14:editId="590FC905">
                <wp:simplePos x="0" y="0"/>
                <wp:positionH relativeFrom="margin">
                  <wp:posOffset>0</wp:posOffset>
                </wp:positionH>
                <wp:positionV relativeFrom="page">
                  <wp:posOffset>3086101</wp:posOffset>
                </wp:positionV>
                <wp:extent cx="1657350" cy="3924300"/>
                <wp:effectExtent l="0" t="0" r="0" b="0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124914" w14:textId="7ED4EE94" w:rsidR="00D4497E" w:rsidRDefault="00887020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On November 19</w:t>
                            </w:r>
                            <w:r w:rsidRPr="00887020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vertAlign w:val="superscript"/>
                                <w:lang w:val="en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, The </w:t>
                            </w:r>
                            <w:r w:rsidR="000C2D9C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Allegheny Diocese meeting was held at Greater Emmanuel </w:t>
                            </w:r>
                            <w:r w:rsidR="000F4A9E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T</w:t>
                            </w:r>
                            <w:r w:rsidR="000C2D9C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emple Church. There were </w:t>
                            </w:r>
                            <w:r w:rsidR="0099158C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youth, </w:t>
                            </w:r>
                            <w:r w:rsidR="000F4A9E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men,</w:t>
                            </w:r>
                            <w:r w:rsidR="0099158C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and women’s sessions. </w:t>
                            </w:r>
                            <w:r w:rsidR="002B41B7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GETC </w:t>
                            </w:r>
                            <w:r w:rsidR="0099158C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Missionary</w:t>
                            </w:r>
                            <w:r w:rsidR="002B41B7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President</w:t>
                            </w:r>
                            <w:r w:rsidR="0099158C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Dr</w:t>
                            </w:r>
                            <w:r w:rsidR="002B41B7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. Shirley</w:t>
                            </w:r>
                            <w:r w:rsidR="005D2BD1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Stewart was the </w:t>
                            </w:r>
                            <w:r w:rsidR="000F4A9E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presenter</w:t>
                            </w:r>
                            <w:r w:rsidR="005D2BD1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for the women. Her </w:t>
                            </w:r>
                            <w:r w:rsidR="008C5A72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session was interactive. The topic was in line with Bishop Aldae’s vision</w:t>
                            </w:r>
                            <w:r w:rsidR="00E503A8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for the </w:t>
                            </w:r>
                            <w:r w:rsidR="000F4A9E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>diocesan</w:t>
                            </w:r>
                            <w:r w:rsidR="00F44E21">
                              <w:rPr>
                                <w:rFonts w:ascii="Arial" w:hAnsi="Arial" w:cs="Arial"/>
                                <w:color w:val="2E3640"/>
                                <w:sz w:val="24"/>
                                <w:szCs w:val="24"/>
                                <w:lang w:val="en"/>
                              </w:rPr>
                              <w:t xml:space="preserve"> churches.</w:t>
                            </w:r>
                            <w:r w:rsidR="00585081" w:rsidRPr="00585081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585081"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 xml:space="preserve">Dr. Stewart’s session was entitled: </w:t>
                            </w:r>
                            <w:r w:rsidR="00585081" w:rsidRPr="0032431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“Casting, Sharing and Revisiting the Vision</w:t>
                            </w:r>
                            <w:r w:rsidR="002345E8" w:rsidRPr="0032431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  <w:t>.”</w:t>
                            </w:r>
                          </w:p>
                          <w:p w14:paraId="318A4FB8" w14:textId="1CA61607" w:rsidR="00D4497E" w:rsidRDefault="00D4497E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731C4" id="Text Box 28" o:spid="_x0000_s1042" type="#_x0000_t202" style="position:absolute;margin-left:0;margin-top:243pt;width:130.5pt;height:309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2D124914" w14:textId="7ED4EE94" w:rsidR="00D4497E" w:rsidRDefault="00887020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On November 19</w:t>
                      </w:r>
                      <w:r w:rsidRPr="00887020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vertAlign w:val="superscript"/>
                          <w:lang w:val="en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, The </w:t>
                      </w:r>
                      <w:r w:rsidR="000C2D9C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Allegheny Diocese meeting was held at Greater Emmanuel </w:t>
                      </w:r>
                      <w:r w:rsidR="000F4A9E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T</w:t>
                      </w:r>
                      <w:r w:rsidR="000C2D9C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emple Church. There were </w:t>
                      </w:r>
                      <w:r w:rsidR="0099158C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youth, </w:t>
                      </w:r>
                      <w:r w:rsidR="000F4A9E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men,</w:t>
                      </w:r>
                      <w:r w:rsidR="0099158C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and women’s sessions. </w:t>
                      </w:r>
                      <w:r w:rsidR="002B41B7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GETC </w:t>
                      </w:r>
                      <w:r w:rsidR="0099158C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Missionary</w:t>
                      </w:r>
                      <w:r w:rsidR="002B41B7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President</w:t>
                      </w:r>
                      <w:r w:rsidR="0099158C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Dr</w:t>
                      </w:r>
                      <w:r w:rsidR="002B41B7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. Shirley</w:t>
                      </w:r>
                      <w:r w:rsidR="005D2BD1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Stewart was the </w:t>
                      </w:r>
                      <w:r w:rsidR="000F4A9E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presenter</w:t>
                      </w:r>
                      <w:r w:rsidR="005D2BD1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for the women. Her </w:t>
                      </w:r>
                      <w:r w:rsidR="008C5A72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session was interactive. The topic was in line with Bishop Aldae’s vision</w:t>
                      </w:r>
                      <w:r w:rsidR="00E503A8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for the </w:t>
                      </w:r>
                      <w:r w:rsidR="000F4A9E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>diocesan</w:t>
                      </w:r>
                      <w:r w:rsidR="00F44E21">
                        <w:rPr>
                          <w:rFonts w:ascii="Arial" w:hAnsi="Arial" w:cs="Arial"/>
                          <w:color w:val="2E3640"/>
                          <w:sz w:val="24"/>
                          <w:szCs w:val="24"/>
                          <w:lang w:val="en"/>
                        </w:rPr>
                        <w:t xml:space="preserve"> churches.</w:t>
                      </w:r>
                      <w:r w:rsidR="00585081" w:rsidRPr="00585081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585081"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  <w:t xml:space="preserve">Dr. Stewart’s session was entitled: </w:t>
                      </w:r>
                      <w:r w:rsidR="00585081" w:rsidRPr="0032431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676767"/>
                          <w:sz w:val="24"/>
                          <w:szCs w:val="24"/>
                          <w:lang w:val="en"/>
                        </w:rPr>
                        <w:t>“Casting, Sharing and Revisiting the Vision</w:t>
                      </w:r>
                      <w:r w:rsidR="002345E8" w:rsidRPr="0032431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676767"/>
                          <w:sz w:val="24"/>
                          <w:szCs w:val="24"/>
                          <w:lang w:val="en"/>
                        </w:rPr>
                        <w:t>.”</w:t>
                      </w:r>
                    </w:p>
                    <w:p w14:paraId="318A4FB8" w14:textId="1CA61607" w:rsidR="00D4497E" w:rsidRDefault="00D4497E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64ECE"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244D98E1" wp14:editId="68B261F3">
                <wp:simplePos x="0" y="0"/>
                <wp:positionH relativeFrom="column">
                  <wp:posOffset>3657600</wp:posOffset>
                </wp:positionH>
                <wp:positionV relativeFrom="page">
                  <wp:posOffset>3086100</wp:posOffset>
                </wp:positionV>
                <wp:extent cx="1657350" cy="3924300"/>
                <wp:effectExtent l="0" t="0" r="0" b="0"/>
                <wp:wrapNone/>
                <wp:docPr id="5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92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6D7C9F" w14:textId="088AD43F" w:rsidR="00BB0B8F" w:rsidRPr="00187DAC" w:rsidRDefault="00110618" w:rsidP="00BB0B8F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5A5A5A"/>
                                <w:sz w:val="36"/>
                                <w:szCs w:val="36"/>
                              </w:rPr>
                            </w:pPr>
                            <w:r w:rsidRPr="00187DAC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>.</w:t>
                            </w:r>
                            <w:r w:rsidR="00BB0B8F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 xml:space="preserve"> perspective, vision is the</w:t>
                            </w:r>
                            <w:r w:rsidR="00BB0B8F" w:rsidRPr="00187DAC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5A5A5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0B8F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>ability to clearly see and articulate where God wants us to go or what God wants us to do in a given situation. Vision</w:t>
                            </w:r>
                            <w:r w:rsidR="00BB0B8F" w:rsidRPr="00187DAC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5A5A5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0B8F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>is the bridge between present and future reality. As one man stated, “If you want to find a needle in</w:t>
                            </w:r>
                            <w:r w:rsidR="00BB0B8F" w:rsidRPr="00187DAC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5A5A5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0B8F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>a haystack it is almost impossible. Yet if you place a</w:t>
                            </w:r>
                            <w:r w:rsidR="00BB0B8F" w:rsidRPr="00187DAC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5A5A5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0B8F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>magnet on the edge of the haystack, the needles jump</w:t>
                            </w:r>
                            <w:r w:rsidR="00BB0B8F" w:rsidRPr="00187DAC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5A5A5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0B8F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>out.” Vision is that</w:t>
                            </w:r>
                            <w:r w:rsidR="00BB0B8F" w:rsidRPr="00187DAC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5A5A5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0B8F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>magnet that attracts</w:t>
                            </w:r>
                            <w:r w:rsidR="00BB0B8F" w:rsidRPr="00187DAC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5A5A5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0B8F" w:rsidRPr="00187DA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A5A5A"/>
                                <w:sz w:val="20"/>
                                <w:szCs w:val="20"/>
                              </w:rPr>
                              <w:t>followers and resources</w:t>
                            </w:r>
                            <w:r w:rsidR="00BB0B8F" w:rsidRPr="00187DAC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5A5A5A"/>
                                <w:sz w:val="36"/>
                                <w:szCs w:val="36"/>
                              </w:rPr>
                              <w:t>.</w:t>
                            </w:r>
                            <w:r w:rsidR="007B23CB" w:rsidRPr="00187DAC">
                              <w:rPr>
                                <w:rFonts w:ascii="Source Sans Pro" w:hAnsi="Source Sans Pro"/>
                                <w:b/>
                                <w:bCs/>
                                <w:i/>
                                <w:iCs/>
                                <w:color w:val="5A5A5A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25B66273" w14:textId="77777777" w:rsidR="00BE7856" w:rsidRDefault="00BE7856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2F3DF1A0" w14:textId="77777777" w:rsidR="001E3762" w:rsidRDefault="001E3762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D98E1" id="Text Box 30" o:spid="_x0000_s1043" type="#_x0000_t202" style="position:absolute;margin-left:4in;margin-top:243pt;width:130.5pt;height:309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36D7C9F" w14:textId="088AD43F" w:rsidR="00BB0B8F" w:rsidRPr="00187DAC" w:rsidRDefault="00110618" w:rsidP="00BB0B8F">
                      <w:pPr>
                        <w:widowControl w:val="0"/>
                        <w:spacing w:line="320" w:lineRule="exact"/>
                        <w:jc w:val="both"/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5A5A5A"/>
                          <w:sz w:val="36"/>
                          <w:szCs w:val="36"/>
                        </w:rPr>
                      </w:pPr>
                      <w:r w:rsidRPr="00187DAC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>.</w:t>
                      </w:r>
                      <w:r w:rsidR="00BB0B8F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 xml:space="preserve"> perspective, vision is the</w:t>
                      </w:r>
                      <w:r w:rsidR="00BB0B8F" w:rsidRPr="00187DAC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5A5A5A"/>
                          <w:sz w:val="36"/>
                          <w:szCs w:val="36"/>
                        </w:rPr>
                        <w:t xml:space="preserve"> </w:t>
                      </w:r>
                      <w:r w:rsidR="00BB0B8F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>ability to clearly see and articulate where God wants us to go or what God wants us to do in a given situation. Vision</w:t>
                      </w:r>
                      <w:r w:rsidR="00BB0B8F" w:rsidRPr="00187DAC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5A5A5A"/>
                          <w:sz w:val="36"/>
                          <w:szCs w:val="36"/>
                        </w:rPr>
                        <w:t xml:space="preserve"> </w:t>
                      </w:r>
                      <w:r w:rsidR="00BB0B8F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>is the bridge between present and future reality. As one man stated, “If you want to find a needle in</w:t>
                      </w:r>
                      <w:r w:rsidR="00BB0B8F" w:rsidRPr="00187DAC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5A5A5A"/>
                          <w:sz w:val="36"/>
                          <w:szCs w:val="36"/>
                        </w:rPr>
                        <w:t xml:space="preserve"> </w:t>
                      </w:r>
                      <w:r w:rsidR="00BB0B8F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>a haystack it is almost impossible. Yet if you place a</w:t>
                      </w:r>
                      <w:r w:rsidR="00BB0B8F" w:rsidRPr="00187DAC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5A5A5A"/>
                          <w:sz w:val="36"/>
                          <w:szCs w:val="36"/>
                        </w:rPr>
                        <w:t xml:space="preserve"> </w:t>
                      </w:r>
                      <w:r w:rsidR="00BB0B8F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>magnet on the edge of the haystack, the needles jump</w:t>
                      </w:r>
                      <w:r w:rsidR="00BB0B8F" w:rsidRPr="00187DAC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5A5A5A"/>
                          <w:sz w:val="36"/>
                          <w:szCs w:val="36"/>
                        </w:rPr>
                        <w:t xml:space="preserve"> </w:t>
                      </w:r>
                      <w:r w:rsidR="00BB0B8F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>out.” Vision is that</w:t>
                      </w:r>
                      <w:r w:rsidR="00BB0B8F" w:rsidRPr="00187DAC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5A5A5A"/>
                          <w:sz w:val="36"/>
                          <w:szCs w:val="36"/>
                        </w:rPr>
                        <w:t xml:space="preserve"> </w:t>
                      </w:r>
                      <w:r w:rsidR="00BB0B8F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>magnet that attracts</w:t>
                      </w:r>
                      <w:r w:rsidR="00BB0B8F" w:rsidRPr="00187DAC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5A5A5A"/>
                          <w:sz w:val="36"/>
                          <w:szCs w:val="36"/>
                        </w:rPr>
                        <w:t xml:space="preserve"> </w:t>
                      </w:r>
                      <w:r w:rsidR="00BB0B8F" w:rsidRPr="00187DA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A5A5A"/>
                          <w:sz w:val="20"/>
                          <w:szCs w:val="20"/>
                        </w:rPr>
                        <w:t>followers and resources</w:t>
                      </w:r>
                      <w:r w:rsidR="00BB0B8F" w:rsidRPr="00187DAC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5A5A5A"/>
                          <w:sz w:val="36"/>
                          <w:szCs w:val="36"/>
                        </w:rPr>
                        <w:t>.</w:t>
                      </w:r>
                      <w:r w:rsidR="007B23CB" w:rsidRPr="00187DAC">
                        <w:rPr>
                          <w:rFonts w:ascii="Source Sans Pro" w:hAnsi="Source Sans Pro"/>
                          <w:b/>
                          <w:bCs/>
                          <w:i/>
                          <w:iCs/>
                          <w:color w:val="5A5A5A"/>
                          <w:sz w:val="36"/>
                          <w:szCs w:val="36"/>
                        </w:rPr>
                        <w:t>”</w:t>
                      </w:r>
                    </w:p>
                    <w:p w14:paraId="25B66273" w14:textId="77777777" w:rsidR="00BE7856" w:rsidRDefault="00BE7856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</w:pPr>
                    </w:p>
                    <w:p w14:paraId="2F3DF1A0" w14:textId="77777777" w:rsidR="001E3762" w:rsidRDefault="001E3762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676767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0734B">
        <w:br w:type="page"/>
      </w:r>
      <w:r w:rsidR="009964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928F81" wp14:editId="38320E0D">
                <wp:simplePos x="0" y="0"/>
                <wp:positionH relativeFrom="column">
                  <wp:posOffset>1809750</wp:posOffset>
                </wp:positionH>
                <wp:positionV relativeFrom="paragraph">
                  <wp:posOffset>352425</wp:posOffset>
                </wp:positionV>
                <wp:extent cx="5619115" cy="7691755"/>
                <wp:effectExtent l="0" t="0" r="19685" b="234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115" cy="7691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C90C1" w14:textId="5CD2C8C3" w:rsidR="00996475" w:rsidRDefault="00243249" w:rsidP="00996475">
                            <w:pPr>
                              <w:pStyle w:val="NormalWeb"/>
                              <w:shd w:val="clear" w:color="auto" w:fill="FFFFFF"/>
                              <w:spacing w:before="0" w:before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D6CD55B" wp14:editId="34CB12DA">
                                  <wp:extent cx="5576560" cy="7644130"/>
                                  <wp:effectExtent l="0" t="0" r="5715" b="0"/>
                                  <wp:docPr id="1627760210" name="Picture 4" descr="A close-up of a computer sc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7760210" name="Picture 4" descr="A close-up of a computer scre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7005" cy="76584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8F81" id="Text Box 17" o:spid="_x0000_s1044" type="#_x0000_t202" style="position:absolute;margin-left:142.5pt;margin-top:27.75pt;width:442.45pt;height:605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" fillcolor="white [3201]" strokeweight=".5pt">
                <v:textbox>
                  <w:txbxContent>
                    <w:p w14:paraId="482C90C1" w14:textId="5CD2C8C3" w:rsidR="00996475" w:rsidRDefault="00243249" w:rsidP="00996475">
                      <w:pPr>
                        <w:pStyle w:val="NormalWeb"/>
                        <w:shd w:val="clear" w:color="auto" w:fill="FFFFFF"/>
                        <w:spacing w:before="0" w:beforeAutospacing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</w:rPr>
                        <w:drawing>
                          <wp:inline distT="0" distB="0" distL="0" distR="0" wp14:anchorId="1D6CD55B" wp14:editId="34CB12DA">
                            <wp:extent cx="5576560" cy="7644130"/>
                            <wp:effectExtent l="0" t="0" r="5715" b="0"/>
                            <wp:docPr id="1627760210" name="Picture 4" descr="A close-up of a computer scr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7760210" name="Picture 4" descr="A close-up of a computer screen&#10;&#10;Description automatically generated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7005" cy="76584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51D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4426C4" wp14:editId="57FE383A">
                <wp:simplePos x="0" y="0"/>
                <wp:positionH relativeFrom="column">
                  <wp:posOffset>466344</wp:posOffset>
                </wp:positionH>
                <wp:positionV relativeFrom="paragraph">
                  <wp:posOffset>356616</wp:posOffset>
                </wp:positionV>
                <wp:extent cx="1078738" cy="7406640"/>
                <wp:effectExtent l="0" t="0" r="13970" b="101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738" cy="7406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4A051C" w14:textId="1EFD15AC" w:rsidR="005051D3" w:rsidRPr="0077079C" w:rsidRDefault="00895198" w:rsidP="0077079C">
                            <w:pPr>
                              <w:jc w:val="center"/>
                              <w:rPr>
                                <w:b/>
                                <w:bCs/>
                                <w:color w:val="E7E6E6" w:themeColor="background2"/>
                                <w:sz w:val="72"/>
                                <w:szCs w:val="72"/>
                              </w:rPr>
                            </w:pPr>
                            <w:r w:rsidRPr="0077079C">
                              <w:rPr>
                                <w:b/>
                                <w:bCs/>
                                <w:color w:val="E7E6E6" w:themeColor="background2"/>
                                <w:sz w:val="72"/>
                                <w:szCs w:val="72"/>
                              </w:rPr>
                              <w:t>Vial For</w:t>
                            </w:r>
                            <w:r w:rsidR="00D45479" w:rsidRPr="0077079C">
                              <w:rPr>
                                <w:b/>
                                <w:bCs/>
                                <w:color w:val="E7E6E6" w:themeColor="background2"/>
                                <w:sz w:val="72"/>
                                <w:szCs w:val="72"/>
                              </w:rPr>
                              <w:t xml:space="preserve"> Life</w:t>
                            </w:r>
                          </w:p>
                          <w:p w14:paraId="6978846D" w14:textId="77777777" w:rsidR="005051D3" w:rsidRDefault="005051D3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426C4" id="Text Box 18" o:spid="_x0000_s1045" type="#_x0000_t202" style="position:absolute;margin-left:36.7pt;margin-top:28.1pt;width:84.95pt;height:583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" filled="f" strokeweight=".5pt">
                <v:textbox style="layout-flow:vertical;mso-layout-flow-alt:bottom-to-top">
                  <w:txbxContent>
                    <w:p w14:paraId="6F4A051C" w14:textId="1EFD15AC" w:rsidR="005051D3" w:rsidRPr="0077079C" w:rsidRDefault="00895198" w:rsidP="0077079C">
                      <w:pPr>
                        <w:jc w:val="center"/>
                        <w:rPr>
                          <w:b/>
                          <w:bCs/>
                          <w:color w:val="E7E6E6" w:themeColor="background2"/>
                          <w:sz w:val="72"/>
                          <w:szCs w:val="72"/>
                        </w:rPr>
                      </w:pPr>
                      <w:r w:rsidRPr="0077079C">
                        <w:rPr>
                          <w:b/>
                          <w:bCs/>
                          <w:color w:val="E7E6E6" w:themeColor="background2"/>
                          <w:sz w:val="72"/>
                          <w:szCs w:val="72"/>
                        </w:rPr>
                        <w:t>Vial For</w:t>
                      </w:r>
                      <w:r w:rsidR="00D45479" w:rsidRPr="0077079C">
                        <w:rPr>
                          <w:b/>
                          <w:bCs/>
                          <w:color w:val="E7E6E6" w:themeColor="background2"/>
                          <w:sz w:val="72"/>
                          <w:szCs w:val="72"/>
                        </w:rPr>
                        <w:t xml:space="preserve"> Life</w:t>
                      </w:r>
                    </w:p>
                    <w:p w14:paraId="6978846D" w14:textId="77777777" w:rsidR="005051D3" w:rsidRDefault="005051D3"/>
                  </w:txbxContent>
                </v:textbox>
              </v:shape>
            </w:pict>
          </mc:Fallback>
        </mc:AlternateContent>
      </w:r>
      <w:r w:rsidR="008F3B28" w:rsidRPr="00E17CE6">
        <w:rPr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108FB2FE" wp14:editId="3DC6BA82">
                <wp:simplePos x="0" y="0"/>
                <wp:positionH relativeFrom="margin">
                  <wp:posOffset>1827530</wp:posOffset>
                </wp:positionH>
                <wp:positionV relativeFrom="margin">
                  <wp:posOffset>0</wp:posOffset>
                </wp:positionV>
                <wp:extent cx="5600065" cy="342900"/>
                <wp:effectExtent l="0" t="0" r="635" b="0"/>
                <wp:wrapNone/>
                <wp:docPr id="1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065" cy="342900"/>
                        </a:xfrm>
                        <a:prstGeom prst="rect">
                          <a:avLst/>
                        </a:prstGeom>
                        <a:solidFill>
                          <a:srgbClr val="8EA13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B04E4" id="Rectangle 31" o:spid="_x0000_s1026" style="position:absolute;margin-left:143.9pt;margin-top:0;width:440.95pt;height:27pt;z-index:2516510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" fillcolor="#8ea138" stroked="f" strokecolor="#212120" insetpen="t">
                <v:shadow color="#8c8682"/>
                <w10:wrap anchorx="margin" anchory="margin"/>
              </v:rect>
            </w:pict>
          </mc:Fallback>
        </mc:AlternateContent>
      </w:r>
      <w:r w:rsidR="0043730A">
        <w:rPr>
          <w:noProof/>
        </w:rPr>
        <w:drawing>
          <wp:inline distT="0" distB="0" distL="0" distR="0" wp14:anchorId="32A126D1" wp14:editId="7D9B4F2C">
            <wp:extent cx="1810512" cy="8044180"/>
            <wp:effectExtent l="0" t="0" r="5715" b="0"/>
            <wp:docPr id="12163911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53" cy="825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51D3" w:rsidRPr="005051D3">
        <w:rPr>
          <w:rFonts w:ascii="PT Sans" w:hAnsi="PT Sans"/>
          <w:color w:val="343434"/>
          <w:sz w:val="23"/>
          <w:szCs w:val="23"/>
        </w:rPr>
        <w:t> </w:t>
      </w:r>
    </w:p>
    <w:p w14:paraId="4BC4602D" w14:textId="77777777" w:rsidR="005051D3" w:rsidRPr="005051D3" w:rsidRDefault="005051D3" w:rsidP="005051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D2E007" w14:textId="788D7FB3" w:rsidR="002431C3" w:rsidRDefault="00E34A8A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6D496DE5" wp14:editId="70AE8950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6002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343" y="21150"/>
                <wp:lineTo x="21343" y="0"/>
                <wp:lineTo x="0" y="0"/>
              </wp:wrapPolygon>
            </wp:wrapTight>
            <wp:docPr id="1174786881" name="Picture 1174786881" descr="A red cross with a blue symbol and a white ba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86881" name="Picture 1174786881" descr="A red cross with a blue symbol and a white ban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29" w:history="1">
        <w:r w:rsidR="002431C3" w:rsidRPr="00531866">
          <w:rPr>
            <w:rStyle w:val="Hyperlink"/>
            <w:rFonts w:ascii="Arial" w:hAnsi="Arial" w:cs="Arial"/>
            <w:sz w:val="36"/>
            <w:szCs w:val="36"/>
          </w:rPr>
          <w:t>https://www.vialoflife.com/wp-content/uploads/2022/05/VOLFORM2022May27.pdf</w:t>
        </w:r>
      </w:hyperlink>
    </w:p>
    <w:p w14:paraId="36803BA6" w14:textId="77777777" w:rsidR="002431C3" w:rsidRPr="00D5306C" w:rsidRDefault="002431C3" w:rsidP="002431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Thanks for sharing this vital information, Missionary Debra Brown.</w:t>
      </w:r>
    </w:p>
    <w:p w14:paraId="63B70362" w14:textId="55B70F4D" w:rsidR="0020734B" w:rsidRPr="00375D3B" w:rsidRDefault="008F3B28">
      <w:pPr>
        <w:rPr>
          <w:rFonts w:ascii="Arial" w:hAnsi="Arial" w:cs="Arial"/>
          <w:sz w:val="36"/>
          <w:szCs w:val="36"/>
        </w:rPr>
      </w:pPr>
      <w:r w:rsidRPr="00375D3B">
        <w:rPr>
          <w:rFonts w:ascii="Arial" w:hAnsi="Arial" w:cs="Arial"/>
          <w:sz w:val="36"/>
          <w:szCs w:val="36"/>
        </w:rPr>
        <w:lastRenderedPageBreak/>
        <w:fldChar w:fldCharType="begin"/>
      </w:r>
      <w:r w:rsidRPr="00375D3B">
        <w:rPr>
          <w:rFonts w:ascii="Arial" w:hAnsi="Arial" w:cs="Arial"/>
          <w:sz w:val="36"/>
          <w:szCs w:val="36"/>
        </w:rPr>
        <w:instrText xml:space="preserve"> INCLUDEPICTURE "https://988lifeline.org/wp-content/uploads/2022/07/navysquarepreview@4x.png" \* MERGEFORMATINET </w:instrText>
      </w:r>
      <w:r w:rsidR="00000000">
        <w:rPr>
          <w:rFonts w:ascii="Arial" w:hAnsi="Arial" w:cs="Arial"/>
          <w:sz w:val="36"/>
          <w:szCs w:val="36"/>
        </w:rPr>
        <w:fldChar w:fldCharType="separate"/>
      </w:r>
      <w:r w:rsidRPr="00375D3B">
        <w:rPr>
          <w:rFonts w:ascii="Arial" w:hAnsi="Arial" w:cs="Arial"/>
          <w:sz w:val="36"/>
          <w:szCs w:val="36"/>
        </w:rPr>
        <w:fldChar w:fldCharType="end"/>
      </w:r>
    </w:p>
    <w:p w14:paraId="18C1B5F5" w14:textId="6F9C3FE3" w:rsidR="008F3B28" w:rsidRDefault="008F3B28"/>
    <w:p w14:paraId="7F09BF02" w14:textId="7BF59E2A" w:rsidR="00CF7642" w:rsidRDefault="00347706">
      <w:r w:rsidRPr="00E17CE6">
        <w:rPr>
          <w:noProof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2B9F7796" wp14:editId="116381AA">
                <wp:simplePos x="0" y="0"/>
                <wp:positionH relativeFrom="column">
                  <wp:posOffset>-209550</wp:posOffset>
                </wp:positionH>
                <wp:positionV relativeFrom="page">
                  <wp:posOffset>5715000</wp:posOffset>
                </wp:positionV>
                <wp:extent cx="7972425" cy="4381500"/>
                <wp:effectExtent l="0" t="0" r="9525" b="0"/>
                <wp:wrapNone/>
                <wp:docPr id="6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2425" cy="438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A35CFB" w14:textId="4AA9FD73" w:rsidR="008F1A54" w:rsidRDefault="00C67365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   </w:t>
                            </w:r>
                            <w:r w:rsidR="0053258B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1659DD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8F1A54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>Greater Emmanuel Temple Church</w:t>
                            </w:r>
                          </w:p>
                          <w:p w14:paraId="3F22489D" w14:textId="766CFBC4" w:rsidR="008F1A54" w:rsidRDefault="00C67365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   </w:t>
                            </w:r>
                            <w:r w:rsidR="0053258B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1659DD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8F1A54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>296 Pemberton Road</w:t>
                            </w:r>
                          </w:p>
                          <w:p w14:paraId="315EC981" w14:textId="4E0389FC" w:rsidR="008F1A54" w:rsidRDefault="005B5DCF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   </w:t>
                            </w:r>
                            <w:r w:rsidR="0053258B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1659DD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8F1A54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>Kennett Square, PA 19348</w:t>
                            </w:r>
                          </w:p>
                          <w:p w14:paraId="3807C264" w14:textId="78D16515" w:rsidR="00E17CE6" w:rsidRDefault="005B5DCF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   </w:t>
                            </w:r>
                            <w:r w:rsidR="0053258B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1659DD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8F1A54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>Phone 610-444-4504</w:t>
                            </w:r>
                          </w:p>
                          <w:p w14:paraId="0E4E1F24" w14:textId="141FBCFC" w:rsidR="008F1A54" w:rsidRDefault="005B5DCF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   </w:t>
                            </w:r>
                            <w:r w:rsidR="0053258B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1659DD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8F1A54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Missionary Email: </w:t>
                            </w:r>
                            <w:hyperlink r:id="rId30" w:history="1">
                              <w:r w:rsidR="008F1A54" w:rsidRPr="00385F31">
                                <w:rPr>
                                  <w:rStyle w:val="Hyperlink"/>
                                  <w:rFonts w:ascii="Arial" w:hAnsi="Arial" w:cs="Arial"/>
                                  <w:w w:val="90"/>
                                  <w:sz w:val="20"/>
                                  <w:szCs w:val="20"/>
                                  <w:lang w:val="en"/>
                                </w:rPr>
                                <w:t>getcmissionary296@gmail.com</w:t>
                              </w:r>
                            </w:hyperlink>
                          </w:p>
                          <w:p w14:paraId="77DFF378" w14:textId="20A1C7D2" w:rsidR="008F1A54" w:rsidRDefault="005B5DCF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   </w:t>
                            </w:r>
                            <w:r w:rsidR="0053258B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1659DD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8F1A54"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 xml:space="preserve">Church website: </w:t>
                            </w:r>
                            <w:hyperlink r:id="rId31" w:history="1">
                              <w:r w:rsidR="00347706" w:rsidRPr="00B176C2">
                                <w:rPr>
                                  <w:rStyle w:val="Hyperlink"/>
                                  <w:rFonts w:ascii="Arial" w:hAnsi="Arial" w:cs="Arial"/>
                                  <w:w w:val="90"/>
                                  <w:sz w:val="20"/>
                                  <w:szCs w:val="20"/>
                                  <w:lang w:val="en"/>
                                </w:rPr>
                                <w:t>www.greateretc.org</w:t>
                              </w:r>
                            </w:hyperlink>
                          </w:p>
                          <w:p w14:paraId="01E4D7C0" w14:textId="77777777" w:rsidR="00347706" w:rsidRDefault="00347706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Arial" w:hAnsi="Arial" w:cs="Arial"/>
                                <w:color w:val="676767"/>
                                <w:w w:val="90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14:paraId="31E3AF81" w14:textId="1E490AD8" w:rsidR="00347706" w:rsidRPr="008A79D8" w:rsidRDefault="008A79D8" w:rsidP="00D12722">
                            <w:pPr>
                              <w:pStyle w:val="Title"/>
                              <w:jc w:val="center"/>
                              <w:rPr>
                                <w:color w:val="FF0000"/>
                                <w:w w:val="90"/>
                                <w:lang w:val="en"/>
                              </w:rPr>
                            </w:pPr>
                            <w:r w:rsidRPr="008A79D8">
                              <w:rPr>
                                <w:color w:val="FF0000"/>
                                <w:w w:val="90"/>
                                <w:lang w:val="en"/>
                              </w:rPr>
                              <w:t>S</w:t>
                            </w:r>
                            <w:r w:rsidR="00D12722" w:rsidRPr="008A79D8">
                              <w:rPr>
                                <w:color w:val="FF0000"/>
                                <w:w w:val="90"/>
                                <w:lang w:val="en"/>
                              </w:rPr>
                              <w:t>ervices</w:t>
                            </w:r>
                          </w:p>
                          <w:p w14:paraId="75C89296" w14:textId="18A0E95E" w:rsidR="00721194" w:rsidRPr="008A79D8" w:rsidRDefault="00721194" w:rsidP="00721194">
                            <w:pPr>
                              <w:pStyle w:val="Heading1"/>
                              <w:jc w:val="center"/>
                              <w:rPr>
                                <w:color w:val="FF0000"/>
                                <w:lang w:val="en"/>
                              </w:rPr>
                            </w:pPr>
                            <w:r w:rsidRPr="008A79D8">
                              <w:rPr>
                                <w:color w:val="FF0000"/>
                                <w:lang w:val="en"/>
                              </w:rPr>
                              <w:t>Tuesday Night Virtual Bible Study @ 7 PM</w:t>
                            </w:r>
                          </w:p>
                          <w:p w14:paraId="6A113F44" w14:textId="774FBAAB" w:rsidR="00721194" w:rsidRPr="008A79D8" w:rsidRDefault="00603769" w:rsidP="00721194">
                            <w:pPr>
                              <w:pStyle w:val="Heading1"/>
                              <w:jc w:val="center"/>
                              <w:rPr>
                                <w:color w:val="FF0000"/>
                                <w:lang w:val="en"/>
                              </w:rPr>
                            </w:pPr>
                            <w:r w:rsidRPr="008A79D8">
                              <w:rPr>
                                <w:color w:val="FF0000"/>
                                <w:lang w:val="en"/>
                              </w:rPr>
                              <w:t xml:space="preserve">Sunday School for all Ages @ 9:30 </w:t>
                            </w:r>
                            <w:r w:rsidR="00E94EC3" w:rsidRPr="008A79D8">
                              <w:rPr>
                                <w:color w:val="FF0000"/>
                                <w:lang w:val="en"/>
                              </w:rPr>
                              <w:t>AM</w:t>
                            </w:r>
                          </w:p>
                          <w:p w14:paraId="748EBEFE" w14:textId="71998DC9" w:rsidR="00AC7220" w:rsidRPr="008A79D8" w:rsidRDefault="00E94EC3" w:rsidP="00C66C5B">
                            <w:pPr>
                              <w:pStyle w:val="Heading1"/>
                              <w:jc w:val="center"/>
                              <w:rPr>
                                <w:color w:val="FF0000"/>
                                <w:lang w:val="en"/>
                              </w:rPr>
                            </w:pPr>
                            <w:r w:rsidRPr="008A79D8">
                              <w:rPr>
                                <w:color w:val="FF0000"/>
                                <w:lang w:val="en"/>
                              </w:rPr>
                              <w:t>Morning Worship @ 11</w:t>
                            </w:r>
                            <w:r w:rsidR="00AC7220" w:rsidRPr="008A79D8">
                              <w:rPr>
                                <w:color w:val="FF0000"/>
                                <w:lang w:val="en"/>
                              </w:rPr>
                              <w:t xml:space="preserve"> AM</w:t>
                            </w:r>
                          </w:p>
                          <w:p w14:paraId="205327DB" w14:textId="08E0CBFB" w:rsidR="00C66C5B" w:rsidRPr="00C66C5B" w:rsidRDefault="00294F93" w:rsidP="005324A9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  <w:r>
                              <w:rPr>
                                <w:noProof/>
                                <w:lang w:val="en"/>
                              </w:rPr>
                              <w:drawing>
                                <wp:inline distT="0" distB="0" distL="0" distR="0" wp14:anchorId="32FE132F" wp14:editId="09240569">
                                  <wp:extent cx="5724525" cy="1764002"/>
                                  <wp:effectExtent l="0" t="0" r="0" b="8255"/>
                                  <wp:docPr id="1938990599" name="Picture 1" descr="A red sign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990599" name="Picture 1" descr="A red sign with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9161" cy="1787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F7796" id="_x0000_s1046" type="#_x0000_t202" style="position:absolute;margin-left:-16.5pt;margin-top:450pt;width:627.75pt;height:34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72A35CFB" w14:textId="4AA9FD73" w:rsidR="008F1A54" w:rsidRDefault="00C67365" w:rsidP="00AB4520">
                      <w:pPr>
                        <w:widowControl w:val="0"/>
                        <w:spacing w:after="0" w:line="200" w:lineRule="exact"/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   </w:t>
                      </w:r>
                      <w:r w:rsidR="0053258B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1659DD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8F1A54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>Greater Emmanuel Temple Church</w:t>
                      </w:r>
                    </w:p>
                    <w:p w14:paraId="3F22489D" w14:textId="766CFBC4" w:rsidR="008F1A54" w:rsidRDefault="00C67365" w:rsidP="00AB4520">
                      <w:pPr>
                        <w:widowControl w:val="0"/>
                        <w:spacing w:after="0" w:line="200" w:lineRule="exact"/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   </w:t>
                      </w:r>
                      <w:r w:rsidR="0053258B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1659DD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8F1A54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>296 Pemberton Road</w:t>
                      </w:r>
                    </w:p>
                    <w:p w14:paraId="315EC981" w14:textId="4E0389FC" w:rsidR="008F1A54" w:rsidRDefault="005B5DCF" w:rsidP="00AB4520">
                      <w:pPr>
                        <w:widowControl w:val="0"/>
                        <w:spacing w:after="0" w:line="200" w:lineRule="exact"/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   </w:t>
                      </w:r>
                      <w:r w:rsidR="0053258B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1659DD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8F1A54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>Kennett Square, PA 19348</w:t>
                      </w:r>
                    </w:p>
                    <w:p w14:paraId="3807C264" w14:textId="78D16515" w:rsidR="00E17CE6" w:rsidRDefault="005B5DCF" w:rsidP="00AB4520">
                      <w:pPr>
                        <w:widowControl w:val="0"/>
                        <w:spacing w:after="0" w:line="200" w:lineRule="exact"/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   </w:t>
                      </w:r>
                      <w:r w:rsidR="0053258B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1659DD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8F1A54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>Phone 610-444-4504</w:t>
                      </w:r>
                    </w:p>
                    <w:p w14:paraId="0E4E1F24" w14:textId="141FBCFC" w:rsidR="008F1A54" w:rsidRDefault="005B5DCF" w:rsidP="00AB4520">
                      <w:pPr>
                        <w:widowControl w:val="0"/>
                        <w:spacing w:after="0" w:line="200" w:lineRule="exact"/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   </w:t>
                      </w:r>
                      <w:r w:rsidR="0053258B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1659DD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8F1A54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Missionary Email: </w:t>
                      </w:r>
                      <w:hyperlink r:id="rId33" w:history="1">
                        <w:r w:rsidR="008F1A54" w:rsidRPr="00385F31">
                          <w:rPr>
                            <w:rStyle w:val="Hyperlink"/>
                            <w:rFonts w:ascii="Arial" w:hAnsi="Arial" w:cs="Arial"/>
                            <w:w w:val="90"/>
                            <w:sz w:val="20"/>
                            <w:szCs w:val="20"/>
                            <w:lang w:val="en"/>
                          </w:rPr>
                          <w:t>getcmissionary296@gmail.com</w:t>
                        </w:r>
                      </w:hyperlink>
                    </w:p>
                    <w:p w14:paraId="77DFF378" w14:textId="20A1C7D2" w:rsidR="008F1A54" w:rsidRDefault="005B5DCF" w:rsidP="00AB4520">
                      <w:pPr>
                        <w:widowControl w:val="0"/>
                        <w:spacing w:after="0" w:line="200" w:lineRule="exact"/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   </w:t>
                      </w:r>
                      <w:r w:rsidR="0053258B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1659DD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8F1A54"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  <w:t xml:space="preserve">Church website: </w:t>
                      </w:r>
                      <w:hyperlink r:id="rId34" w:history="1">
                        <w:r w:rsidR="00347706" w:rsidRPr="00B176C2">
                          <w:rPr>
                            <w:rStyle w:val="Hyperlink"/>
                            <w:rFonts w:ascii="Arial" w:hAnsi="Arial" w:cs="Arial"/>
                            <w:w w:val="90"/>
                            <w:sz w:val="20"/>
                            <w:szCs w:val="20"/>
                            <w:lang w:val="en"/>
                          </w:rPr>
                          <w:t>www.greateretc.org</w:t>
                        </w:r>
                      </w:hyperlink>
                    </w:p>
                    <w:p w14:paraId="01E4D7C0" w14:textId="77777777" w:rsidR="00347706" w:rsidRDefault="00347706" w:rsidP="00AB4520">
                      <w:pPr>
                        <w:widowControl w:val="0"/>
                        <w:spacing w:after="0" w:line="200" w:lineRule="exact"/>
                        <w:rPr>
                          <w:rFonts w:ascii="Arial" w:hAnsi="Arial" w:cs="Arial"/>
                          <w:color w:val="676767"/>
                          <w:w w:val="90"/>
                          <w:sz w:val="20"/>
                          <w:szCs w:val="20"/>
                          <w:lang w:val="en"/>
                        </w:rPr>
                      </w:pPr>
                    </w:p>
                    <w:p w14:paraId="31E3AF81" w14:textId="1E490AD8" w:rsidR="00347706" w:rsidRPr="008A79D8" w:rsidRDefault="008A79D8" w:rsidP="00D12722">
                      <w:pPr>
                        <w:pStyle w:val="Title"/>
                        <w:jc w:val="center"/>
                        <w:rPr>
                          <w:color w:val="FF0000"/>
                          <w:w w:val="90"/>
                          <w:lang w:val="en"/>
                        </w:rPr>
                      </w:pPr>
                      <w:r w:rsidRPr="008A79D8">
                        <w:rPr>
                          <w:color w:val="FF0000"/>
                          <w:w w:val="90"/>
                          <w:lang w:val="en"/>
                        </w:rPr>
                        <w:t>S</w:t>
                      </w:r>
                      <w:r w:rsidR="00D12722" w:rsidRPr="008A79D8">
                        <w:rPr>
                          <w:color w:val="FF0000"/>
                          <w:w w:val="90"/>
                          <w:lang w:val="en"/>
                        </w:rPr>
                        <w:t>ervices</w:t>
                      </w:r>
                    </w:p>
                    <w:p w14:paraId="75C89296" w14:textId="18A0E95E" w:rsidR="00721194" w:rsidRPr="008A79D8" w:rsidRDefault="00721194" w:rsidP="00721194">
                      <w:pPr>
                        <w:pStyle w:val="Heading1"/>
                        <w:jc w:val="center"/>
                        <w:rPr>
                          <w:color w:val="FF0000"/>
                          <w:lang w:val="en"/>
                        </w:rPr>
                      </w:pPr>
                      <w:r w:rsidRPr="008A79D8">
                        <w:rPr>
                          <w:color w:val="FF0000"/>
                          <w:lang w:val="en"/>
                        </w:rPr>
                        <w:t>Tuesday Night Virtual Bible Study @ 7 PM</w:t>
                      </w:r>
                    </w:p>
                    <w:p w14:paraId="6A113F44" w14:textId="774FBAAB" w:rsidR="00721194" w:rsidRPr="008A79D8" w:rsidRDefault="00603769" w:rsidP="00721194">
                      <w:pPr>
                        <w:pStyle w:val="Heading1"/>
                        <w:jc w:val="center"/>
                        <w:rPr>
                          <w:color w:val="FF0000"/>
                          <w:lang w:val="en"/>
                        </w:rPr>
                      </w:pPr>
                      <w:r w:rsidRPr="008A79D8">
                        <w:rPr>
                          <w:color w:val="FF0000"/>
                          <w:lang w:val="en"/>
                        </w:rPr>
                        <w:t xml:space="preserve">Sunday School for all Ages @ 9:30 </w:t>
                      </w:r>
                      <w:r w:rsidR="00E94EC3" w:rsidRPr="008A79D8">
                        <w:rPr>
                          <w:color w:val="FF0000"/>
                          <w:lang w:val="en"/>
                        </w:rPr>
                        <w:t>AM</w:t>
                      </w:r>
                    </w:p>
                    <w:p w14:paraId="748EBEFE" w14:textId="71998DC9" w:rsidR="00AC7220" w:rsidRPr="008A79D8" w:rsidRDefault="00E94EC3" w:rsidP="00C66C5B">
                      <w:pPr>
                        <w:pStyle w:val="Heading1"/>
                        <w:jc w:val="center"/>
                        <w:rPr>
                          <w:color w:val="FF0000"/>
                          <w:lang w:val="en"/>
                        </w:rPr>
                      </w:pPr>
                      <w:r w:rsidRPr="008A79D8">
                        <w:rPr>
                          <w:color w:val="FF0000"/>
                          <w:lang w:val="en"/>
                        </w:rPr>
                        <w:t>Morning Worship @ 11</w:t>
                      </w:r>
                      <w:r w:rsidR="00AC7220" w:rsidRPr="008A79D8">
                        <w:rPr>
                          <w:color w:val="FF0000"/>
                          <w:lang w:val="en"/>
                        </w:rPr>
                        <w:t xml:space="preserve"> AM</w:t>
                      </w:r>
                    </w:p>
                    <w:p w14:paraId="205327DB" w14:textId="08E0CBFB" w:rsidR="00C66C5B" w:rsidRPr="00C66C5B" w:rsidRDefault="00294F93" w:rsidP="005324A9">
                      <w:pPr>
                        <w:jc w:val="center"/>
                        <w:rPr>
                          <w:lang w:val="en"/>
                        </w:rPr>
                      </w:pPr>
                      <w:r>
                        <w:rPr>
                          <w:noProof/>
                          <w:lang w:val="en"/>
                        </w:rPr>
                        <w:drawing>
                          <wp:inline distT="0" distB="0" distL="0" distR="0" wp14:anchorId="32FE132F" wp14:editId="09240569">
                            <wp:extent cx="5724525" cy="1764002"/>
                            <wp:effectExtent l="0" t="0" r="0" b="8255"/>
                            <wp:docPr id="1938990599" name="Picture 1" descr="A red sign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990599" name="Picture 1" descr="A red sign with white text&#10;&#10;Description automatically generated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9161" cy="17870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13D7" w:rsidRPr="00E17CE6">
        <w:rPr>
          <w:noProof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1E1D236D" wp14:editId="058691C6">
                <wp:simplePos x="0" y="0"/>
                <wp:positionH relativeFrom="column">
                  <wp:posOffset>0</wp:posOffset>
                </wp:positionH>
                <wp:positionV relativeFrom="page">
                  <wp:posOffset>2084070</wp:posOffset>
                </wp:positionV>
                <wp:extent cx="1714500" cy="3078480"/>
                <wp:effectExtent l="0" t="0" r="0" b="7620"/>
                <wp:wrapNone/>
                <wp:docPr id="7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07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9C2856" w14:textId="2087E4DC" w:rsidR="00E17CE6" w:rsidRDefault="00904E18" w:rsidP="00E17CE6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>Missionary Dr. Shirley Stewart facilitates our GETC Book Club</w:t>
                            </w:r>
                            <w:r w:rsidR="00C95CB2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. </w:t>
                            </w:r>
                            <w:r w:rsidR="00170D1F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>Our last book of the year was</w:t>
                            </w:r>
                            <w:r w:rsidR="0039060D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BA13D7" w:rsidRPr="00053569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>When God Whispers</w:t>
                            </w:r>
                            <w:r w:rsidR="00BA13D7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BA13D7" w:rsidRPr="00053569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>Yo</w:t>
                            </w:r>
                            <w:r w:rsidR="00BA13D7" w:rsidRPr="00053569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ur</w:t>
                            </w:r>
                            <w:r w:rsidR="00E01425" w:rsidRPr="00053569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 Name</w:t>
                            </w:r>
                            <w:r w:rsidR="00E01425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 by Max Lucado</w:t>
                            </w:r>
                            <w:r w:rsidR="00053569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>.</w:t>
                            </w:r>
                            <w:r w:rsidR="00170D1F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 It was a</w:t>
                            </w:r>
                            <w:r w:rsidR="004F3563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n awesome read. It was hands down our </w:t>
                            </w:r>
                            <w:r w:rsidR="009F0749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favorite book of the year. We spent several sessions discussing </w:t>
                            </w:r>
                            <w:r w:rsidR="008031A9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various segments of the book. </w:t>
                            </w:r>
                            <w:r w:rsidR="00073149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His writing style is unique </w:t>
                            </w:r>
                            <w:r w:rsidR="00EF00D6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and </w:t>
                            </w:r>
                            <w:r w:rsidR="00073149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causes the reader </w:t>
                            </w:r>
                            <w:r w:rsidR="00895198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>to self</w:t>
                            </w:r>
                            <w:r w:rsidR="00FF70D2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>-reflect</w:t>
                            </w:r>
                            <w:r w:rsidR="001E0996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>.</w:t>
                            </w:r>
                            <w:r w:rsidR="00F84D3E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 xml:space="preserve"> Join us in January </w:t>
                            </w:r>
                            <w:r w:rsidR="003D0291">
                              <w:rPr>
                                <w:rFonts w:ascii="Arial" w:hAnsi="Arial" w:cs="Arial"/>
                                <w:color w:val="FFFFFE"/>
                                <w:sz w:val="20"/>
                                <w:szCs w:val="20"/>
                                <w:lang w:val="en"/>
                              </w:rPr>
                              <w:t>for the next book!</w:t>
                            </w:r>
                          </w:p>
                          <w:p w14:paraId="46734FD2" w14:textId="77777777" w:rsidR="00843545" w:rsidRDefault="00843545" w:rsidP="00E17CE6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D236D" id="Text Box 34" o:spid="_x0000_s1047" type="#_x0000_t202" style="position:absolute;margin-left:0;margin-top:164.1pt;width:135pt;height:242.4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189C2856" w14:textId="2087E4DC" w:rsidR="00E17CE6" w:rsidRDefault="00904E18" w:rsidP="00E17CE6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>Missionary Dr. Shirley Stewart facilitates our GETC Book Club</w:t>
                      </w:r>
                      <w:r w:rsidR="00C95CB2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 xml:space="preserve">. </w:t>
                      </w:r>
                      <w:r w:rsidR="00170D1F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>Our last book of the year was</w:t>
                      </w:r>
                      <w:r w:rsidR="0039060D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BA13D7" w:rsidRPr="00053569">
                        <w:rPr>
                          <w:rFonts w:ascii="Arial" w:hAnsi="Arial" w:cs="Arial"/>
                          <w:i/>
                          <w:iCs/>
                          <w:color w:val="FFFFFE"/>
                          <w:sz w:val="20"/>
                          <w:szCs w:val="20"/>
                          <w:lang w:val="en"/>
                        </w:rPr>
                        <w:t>When God Whispers</w:t>
                      </w:r>
                      <w:r w:rsidR="00BA13D7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BA13D7" w:rsidRPr="00053569">
                        <w:rPr>
                          <w:rFonts w:ascii="Arial" w:hAnsi="Arial" w:cs="Arial"/>
                          <w:i/>
                          <w:iCs/>
                          <w:color w:val="FFFFFE"/>
                          <w:sz w:val="20"/>
                          <w:szCs w:val="20"/>
                          <w:lang w:val="en"/>
                        </w:rPr>
                        <w:t>Yo</w:t>
                      </w:r>
                      <w:r w:rsidR="00BA13D7" w:rsidRPr="00053569">
                        <w:rPr>
                          <w:rFonts w:ascii="Arial" w:hAnsi="Arial" w:cs="Arial"/>
                          <w:i/>
                          <w:iCs/>
                          <w:color w:val="FFFFFE"/>
                          <w:sz w:val="15"/>
                          <w:szCs w:val="15"/>
                          <w:lang w:val="en"/>
                        </w:rPr>
                        <w:t>ur</w:t>
                      </w:r>
                      <w:r w:rsidR="00E01425" w:rsidRPr="00053569">
                        <w:rPr>
                          <w:rFonts w:ascii="Arial" w:hAnsi="Arial" w:cs="Arial"/>
                          <w:i/>
                          <w:iCs/>
                          <w:color w:val="FFFFFE"/>
                          <w:sz w:val="20"/>
                          <w:szCs w:val="20"/>
                          <w:lang w:val="en"/>
                        </w:rPr>
                        <w:t xml:space="preserve"> Name</w:t>
                      </w:r>
                      <w:r w:rsidR="00E01425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 xml:space="preserve"> by Max Lucado</w:t>
                      </w:r>
                      <w:r w:rsidR="00053569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>.</w:t>
                      </w:r>
                      <w:r w:rsidR="00170D1F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 xml:space="preserve"> It was a</w:t>
                      </w:r>
                      <w:r w:rsidR="004F3563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 xml:space="preserve">n awesome read. It was hands down our </w:t>
                      </w:r>
                      <w:r w:rsidR="009F0749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 xml:space="preserve">favorite book of the year. We spent several sessions discussing </w:t>
                      </w:r>
                      <w:r w:rsidR="008031A9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 xml:space="preserve">various segments of the book. </w:t>
                      </w:r>
                      <w:r w:rsidR="00073149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 xml:space="preserve">His writing style is unique </w:t>
                      </w:r>
                      <w:r w:rsidR="00EF00D6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 xml:space="preserve">and </w:t>
                      </w:r>
                      <w:r w:rsidR="00073149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 xml:space="preserve">causes the reader </w:t>
                      </w:r>
                      <w:r w:rsidR="00895198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>to self</w:t>
                      </w:r>
                      <w:r w:rsidR="00FF70D2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>-reflect</w:t>
                      </w:r>
                      <w:r w:rsidR="001E0996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>.</w:t>
                      </w:r>
                      <w:r w:rsidR="00F84D3E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 xml:space="preserve"> Join us in January </w:t>
                      </w:r>
                      <w:r w:rsidR="003D0291">
                        <w:rPr>
                          <w:rFonts w:ascii="Arial" w:hAnsi="Arial" w:cs="Arial"/>
                          <w:color w:val="FFFFFE"/>
                          <w:sz w:val="20"/>
                          <w:szCs w:val="20"/>
                          <w:lang w:val="en"/>
                        </w:rPr>
                        <w:t>for the next book!</w:t>
                      </w:r>
                    </w:p>
                    <w:p w14:paraId="46734FD2" w14:textId="77777777" w:rsidR="00843545" w:rsidRDefault="00843545" w:rsidP="00E17CE6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3310D" w:rsidRPr="00E17CE6">
        <w:rPr>
          <w:noProof/>
        </w:rPr>
        <w:drawing>
          <wp:anchor distT="36576" distB="36576" distL="36576" distR="36576" simplePos="0" relativeHeight="251720704" behindDoc="0" locked="0" layoutInCell="1" allowOverlap="1" wp14:anchorId="7688434D" wp14:editId="1EA02B2C">
            <wp:simplePos x="0" y="0"/>
            <wp:positionH relativeFrom="column">
              <wp:posOffset>0</wp:posOffset>
            </wp:positionH>
            <wp:positionV relativeFrom="page">
              <wp:posOffset>571500</wp:posOffset>
            </wp:positionV>
            <wp:extent cx="1714500" cy="151257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" r="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60E" w:rsidRPr="00E17CE6">
        <w:rPr>
          <w:noProof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75AB3776" wp14:editId="38ADE21E">
                <wp:simplePos x="0" y="0"/>
                <wp:positionH relativeFrom="column">
                  <wp:posOffset>2143125</wp:posOffset>
                </wp:positionH>
                <wp:positionV relativeFrom="page">
                  <wp:posOffset>819150</wp:posOffset>
                </wp:positionV>
                <wp:extent cx="4991100" cy="4476750"/>
                <wp:effectExtent l="0" t="0" r="0" b="0"/>
                <wp:wrapNone/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447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1DF495" w14:textId="77777777" w:rsidR="00E17CE6" w:rsidRDefault="00E17CE6" w:rsidP="00870B1C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Upcoming Events</w:t>
                            </w:r>
                          </w:p>
                          <w:p w14:paraId="4C3CC3BB" w14:textId="77777777" w:rsidR="00870B1C" w:rsidRDefault="00870B1C" w:rsidP="00870B1C">
                            <w:pPr>
                              <w:widowControl w:val="0"/>
                              <w:spacing w:after="40" w:line="360" w:lineRule="auto"/>
                              <w:ind w:left="630" w:hanging="630"/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</w:pPr>
                          </w:p>
                          <w:p w14:paraId="5497443D" w14:textId="43FE6B96" w:rsidR="00440184" w:rsidRPr="00440184" w:rsidRDefault="00307E19" w:rsidP="002D44B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Jan</w:t>
                            </w:r>
                            <w:r w:rsidR="006342A0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uary 6</w:t>
                            </w:r>
                            <w:r w:rsidR="00895198" w:rsidRPr="006342A0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="00895198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,</w:t>
                            </w:r>
                            <w:r w:rsidR="006342A0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Bowling Fellowship </w:t>
                            </w:r>
                            <w:r w:rsidR="00A20184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at</w:t>
                            </w:r>
                            <w:r w:rsidR="006342A0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Timber Lanes </w:t>
                            </w:r>
                            <w:r w:rsidR="00440184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-12 NOON</w:t>
                            </w:r>
                          </w:p>
                          <w:p w14:paraId="02A989EC" w14:textId="2776A6D9" w:rsidR="00FB0FE1" w:rsidRPr="00FB0FE1" w:rsidRDefault="00440184" w:rsidP="002D44B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Third Saturday </w:t>
                            </w:r>
                            <w:r w:rsidR="00895198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Prayer-</w:t>
                            </w:r>
                            <w:r w:rsidR="00975349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January 20</w:t>
                            </w:r>
                            <w:r w:rsidR="00975349" w:rsidRPr="00975349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="00FB0FE1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vertAlign w:val="superscript"/>
                                <w:lang w:val="en"/>
                              </w:rPr>
                              <w:t xml:space="preserve">  </w:t>
                            </w:r>
                            <w:r w:rsidR="008C5E92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vertAlign w:val="superscript"/>
                                <w:lang w:val="en"/>
                              </w:rPr>
                              <w:t xml:space="preserve"> </w:t>
                            </w:r>
                            <w:r w:rsidR="008C5E92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February 17</w:t>
                            </w:r>
                            <w:r w:rsidR="008C5E92" w:rsidRPr="00FB0FE1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="00FB0FE1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, March 16</w:t>
                            </w:r>
                            <w:r w:rsidR="00FB0FE1" w:rsidRPr="00FB0FE1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vertAlign w:val="superscript"/>
                                <w:lang w:val="en"/>
                              </w:rPr>
                              <w:t>th</w:t>
                            </w:r>
                          </w:p>
                          <w:p w14:paraId="40144524" w14:textId="3D1CE45F" w:rsidR="00975349" w:rsidRPr="00975349" w:rsidRDefault="00975349" w:rsidP="00FB0FE1">
                            <w:pPr>
                              <w:pStyle w:val="ListParagraph"/>
                              <w:widowControl w:val="0"/>
                              <w:spacing w:after="40" w:line="360" w:lineRule="auto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10 AM-12 Noon</w:t>
                            </w:r>
                          </w:p>
                          <w:p w14:paraId="522DC156" w14:textId="21163BA9" w:rsidR="00E17CE6" w:rsidRPr="00A24B26" w:rsidRDefault="00941120" w:rsidP="002D44B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Black History Month-Did You </w:t>
                            </w:r>
                            <w:r w:rsidR="00895198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Know?</w:t>
                            </w:r>
                            <w:r w:rsidR="0063280C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Every Sunday in February</w:t>
                            </w:r>
                          </w:p>
                          <w:p w14:paraId="3B7405DD" w14:textId="0C6F0B47" w:rsidR="00A24B26" w:rsidRPr="00435576" w:rsidRDefault="0025454A" w:rsidP="002D44B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February 21, 2024-</w:t>
                            </w:r>
                            <w:r w:rsidR="0063280C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Read Aloud in recognition of I Love to Read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Month</w:t>
                            </w:r>
                          </w:p>
                          <w:p w14:paraId="674FC4DF" w14:textId="0DEB9094" w:rsidR="00D56D57" w:rsidRPr="00A24B26" w:rsidRDefault="00D56D57" w:rsidP="00D56D5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40" w:line="360" w:lineRule="auto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Women’s History Month-Did You </w:t>
                            </w:r>
                            <w:r w:rsidR="00895198"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Know?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Every Sunday in March</w:t>
                            </w:r>
                          </w:p>
                          <w:p w14:paraId="33A37858" w14:textId="322746C6" w:rsidR="00435576" w:rsidRPr="00A24B26" w:rsidRDefault="00435576" w:rsidP="00D56D57">
                            <w:pPr>
                              <w:pStyle w:val="ListParagraph"/>
                              <w:widowControl w:val="0"/>
                              <w:spacing w:after="40" w:line="360" w:lineRule="auto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0D867016" w14:textId="77777777" w:rsidR="00B6255B" w:rsidRDefault="006067C4" w:rsidP="00870B1C">
                            <w:pPr>
                              <w:widowControl w:val="0"/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082AFA" wp14:editId="6EC0226A">
                                  <wp:extent cx="5133340" cy="1866900"/>
                                  <wp:effectExtent l="0" t="0" r="0" b="0"/>
                                  <wp:docPr id="138285904" name="Picture 138285904" descr="A church with a cross on the fro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3390366" name="Picture 3" descr="A church with a cross on the fro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7460" cy="1872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16AA0E" w14:textId="04234611" w:rsidR="00E17CE6" w:rsidRDefault="00920FD8" w:rsidP="00870B1C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B3776" id="_x0000_s1048" type="#_x0000_t202" style="position:absolute;margin-left:168.75pt;margin-top:64.5pt;width:393pt;height:352.5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441DF495" w14:textId="77777777" w:rsidR="00E17CE6" w:rsidRDefault="00E17CE6" w:rsidP="00870B1C">
                      <w:pPr>
                        <w:widowControl w:val="0"/>
                        <w:tabs>
                          <w:tab w:val="left" w:pos="180"/>
                        </w:tabs>
                        <w:spacing w:after="0" w:line="240" w:lineRule="auto"/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Upcoming Events</w:t>
                      </w:r>
                    </w:p>
                    <w:p w14:paraId="4C3CC3BB" w14:textId="77777777" w:rsidR="00870B1C" w:rsidRDefault="00870B1C" w:rsidP="00870B1C">
                      <w:pPr>
                        <w:widowControl w:val="0"/>
                        <w:spacing w:after="40" w:line="360" w:lineRule="auto"/>
                        <w:ind w:left="630" w:hanging="630"/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</w:pPr>
                    </w:p>
                    <w:p w14:paraId="5497443D" w14:textId="43FE6B96" w:rsidR="00440184" w:rsidRPr="00440184" w:rsidRDefault="00307E19" w:rsidP="002D44B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Jan</w:t>
                      </w:r>
                      <w:r w:rsidR="006342A0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uary 6</w:t>
                      </w:r>
                      <w:r w:rsidR="00895198" w:rsidRPr="006342A0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vertAlign w:val="superscript"/>
                          <w:lang w:val="en"/>
                        </w:rPr>
                        <w:t>th</w:t>
                      </w:r>
                      <w:r w:rsidR="00895198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,</w:t>
                      </w:r>
                      <w:r w:rsidR="006342A0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Bowling Fellowship </w:t>
                      </w:r>
                      <w:r w:rsidR="00A20184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at</w:t>
                      </w:r>
                      <w:r w:rsidR="006342A0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Timber Lanes </w:t>
                      </w:r>
                      <w:r w:rsidR="00440184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-12 NOON</w:t>
                      </w:r>
                    </w:p>
                    <w:p w14:paraId="02A989EC" w14:textId="2776A6D9" w:rsidR="00FB0FE1" w:rsidRPr="00FB0FE1" w:rsidRDefault="00440184" w:rsidP="002D44B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Third Saturday </w:t>
                      </w:r>
                      <w:r w:rsidR="00895198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Prayer-</w:t>
                      </w:r>
                      <w:r w:rsidR="00975349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January 20</w:t>
                      </w:r>
                      <w:r w:rsidR="00975349" w:rsidRPr="00975349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vertAlign w:val="superscript"/>
                          <w:lang w:val="en"/>
                        </w:rPr>
                        <w:t>th</w:t>
                      </w:r>
                      <w:r w:rsidR="00FB0FE1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vertAlign w:val="superscript"/>
                          <w:lang w:val="en"/>
                        </w:rPr>
                        <w:t xml:space="preserve">  </w:t>
                      </w:r>
                      <w:r w:rsidR="008C5E92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vertAlign w:val="superscript"/>
                          <w:lang w:val="en"/>
                        </w:rPr>
                        <w:t xml:space="preserve"> </w:t>
                      </w:r>
                      <w:r w:rsidR="008C5E92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February 17</w:t>
                      </w:r>
                      <w:r w:rsidR="008C5E92" w:rsidRPr="00FB0FE1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vertAlign w:val="superscript"/>
                          <w:lang w:val="en"/>
                        </w:rPr>
                        <w:t>th</w:t>
                      </w:r>
                      <w:r w:rsidR="00FB0FE1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, March 16</w:t>
                      </w:r>
                      <w:r w:rsidR="00FB0FE1" w:rsidRPr="00FB0FE1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vertAlign w:val="superscript"/>
                          <w:lang w:val="en"/>
                        </w:rPr>
                        <w:t>th</w:t>
                      </w:r>
                    </w:p>
                    <w:p w14:paraId="40144524" w14:textId="3D1CE45F" w:rsidR="00975349" w:rsidRPr="00975349" w:rsidRDefault="00975349" w:rsidP="00FB0FE1">
                      <w:pPr>
                        <w:pStyle w:val="ListParagraph"/>
                        <w:widowControl w:val="0"/>
                        <w:spacing w:after="40" w:line="360" w:lineRule="auto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10 AM-12 Noon</w:t>
                      </w:r>
                    </w:p>
                    <w:p w14:paraId="522DC156" w14:textId="21163BA9" w:rsidR="00E17CE6" w:rsidRPr="00A24B26" w:rsidRDefault="00941120" w:rsidP="002D44B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Black History Month-Did You </w:t>
                      </w:r>
                      <w:r w:rsidR="00895198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Know?</w:t>
                      </w:r>
                      <w:r w:rsidR="0063280C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Every Sunday in February</w:t>
                      </w:r>
                    </w:p>
                    <w:p w14:paraId="3B7405DD" w14:textId="0C6F0B47" w:rsidR="00A24B26" w:rsidRPr="00435576" w:rsidRDefault="0025454A" w:rsidP="002D44B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February 21, 2024-</w:t>
                      </w:r>
                      <w:r w:rsidR="0063280C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Read Aloud in recognition of I Love to Read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Month</w:t>
                      </w:r>
                    </w:p>
                    <w:p w14:paraId="674FC4DF" w14:textId="0DEB9094" w:rsidR="00D56D57" w:rsidRPr="00A24B26" w:rsidRDefault="00D56D57" w:rsidP="00D56D57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40" w:line="360" w:lineRule="auto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Women’s History Month-Did You </w:t>
                      </w:r>
                      <w:r w:rsidR="00895198"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Know?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Every Sunday in March</w:t>
                      </w:r>
                    </w:p>
                    <w:p w14:paraId="33A37858" w14:textId="322746C6" w:rsidR="00435576" w:rsidRPr="00A24B26" w:rsidRDefault="00435576" w:rsidP="00D56D57">
                      <w:pPr>
                        <w:pStyle w:val="ListParagraph"/>
                        <w:widowControl w:val="0"/>
                        <w:spacing w:after="40" w:line="360" w:lineRule="auto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</w:p>
                    <w:p w14:paraId="0D867016" w14:textId="77777777" w:rsidR="00B6255B" w:rsidRDefault="006067C4" w:rsidP="00870B1C">
                      <w:pPr>
                        <w:widowControl w:val="0"/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082AFA" wp14:editId="6EC0226A">
                            <wp:extent cx="5133340" cy="1866900"/>
                            <wp:effectExtent l="0" t="0" r="0" b="0"/>
                            <wp:docPr id="138285904" name="Picture 138285904" descr="A church with a cross on the fro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3390366" name="Picture 3" descr="A church with a cross on the front&#10;&#10;Description automatically generated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7460" cy="1872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16AA0E" w14:textId="04234611" w:rsidR="00E17CE6" w:rsidRDefault="00920FD8" w:rsidP="00870B1C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76767"/>
                          <w:sz w:val="15"/>
                          <w:szCs w:val="15"/>
                          <w:lang w:val="en"/>
                        </w:rPr>
                        <w:br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16AF2" w:rsidRPr="00E17CE6">
        <w:rPr>
          <w:noProof/>
        </w:rPr>
        <w:drawing>
          <wp:anchor distT="36576" distB="36576" distL="36576" distR="36576" simplePos="0" relativeHeight="251714560" behindDoc="0" locked="0" layoutInCell="1" allowOverlap="1" wp14:anchorId="548C2511" wp14:editId="548C99EB">
            <wp:simplePos x="0" y="0"/>
            <wp:positionH relativeFrom="column">
              <wp:posOffset>3886200</wp:posOffset>
            </wp:positionH>
            <wp:positionV relativeFrom="page">
              <wp:posOffset>4950460</wp:posOffset>
            </wp:positionV>
            <wp:extent cx="3435350" cy="342900"/>
            <wp:effectExtent l="0" t="0" r="0" b="0"/>
            <wp:wrapNone/>
            <wp:docPr id="75" name="Picture 75" descr="TC99903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C9990301-IMG04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7" t="670" r="28671" b="92232"/>
                    <a:stretch/>
                  </pic:blipFill>
                  <pic:spPr bwMode="auto">
                    <a:xfrm>
                      <a:off x="0" y="0"/>
                      <a:ext cx="3435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CE6" w:rsidRPr="00E17CE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12AB57" wp14:editId="3F918CE9">
                <wp:simplePos x="0" y="0"/>
                <wp:positionH relativeFrom="margin">
                  <wp:posOffset>1713230</wp:posOffset>
                </wp:positionH>
                <wp:positionV relativeFrom="margin">
                  <wp:posOffset>-2540</wp:posOffset>
                </wp:positionV>
                <wp:extent cx="5600065" cy="342900"/>
                <wp:effectExtent l="0" t="0" r="635" b="0"/>
                <wp:wrapNone/>
                <wp:docPr id="7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065" cy="342900"/>
                        </a:xfrm>
                        <a:prstGeom prst="rect">
                          <a:avLst/>
                        </a:prstGeom>
                        <a:solidFill>
                          <a:srgbClr val="8EA13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720E3" id="Rectangle 31" o:spid="_x0000_s1026" style="position:absolute;margin-left:134.9pt;margin-top:-.2pt;width:440.9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" fillcolor="#8ea138" stroked="f" strokecolor="#212120" insetpen="t">
                <v:shadow color="#8c8682"/>
                <w10:wrap anchorx="margin" anchory="margin"/>
              </v:rect>
            </w:pict>
          </mc:Fallback>
        </mc:AlternateContent>
      </w:r>
      <w:r w:rsidR="00E17CE6" w:rsidRPr="00E17CE6">
        <w:rPr>
          <w:noProof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2BC5DC1E" wp14:editId="6BD668B8">
                <wp:simplePos x="0" y="0"/>
                <wp:positionH relativeFrom="column">
                  <wp:posOffset>0</wp:posOffset>
                </wp:positionH>
                <wp:positionV relativeFrom="page">
                  <wp:posOffset>226241</wp:posOffset>
                </wp:positionV>
                <wp:extent cx="1714500" cy="5029200"/>
                <wp:effectExtent l="0" t="0" r="0" b="0"/>
                <wp:wrapNone/>
                <wp:docPr id="2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0292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02008" id="Rectangle 27" o:spid="_x0000_s1026" style="position:absolute;margin-left:0;margin-top:17.8pt;width:135pt;height:396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" fillcolor="#2e3640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E17CE6" w:rsidRPr="00E17CE6">
        <w:rPr>
          <w:noProof/>
        </w:rPr>
        <w:drawing>
          <wp:anchor distT="36576" distB="36576" distL="36576" distR="36576" simplePos="0" relativeHeight="251721728" behindDoc="0" locked="0" layoutInCell="1" allowOverlap="1" wp14:anchorId="6207972E" wp14:editId="45B7259C">
            <wp:simplePos x="0" y="0"/>
            <wp:positionH relativeFrom="column">
              <wp:posOffset>0</wp:posOffset>
            </wp:positionH>
            <wp:positionV relativeFrom="page">
              <wp:posOffset>4951730</wp:posOffset>
            </wp:positionV>
            <wp:extent cx="3896995" cy="342900"/>
            <wp:effectExtent l="0" t="0" r="0" b="0"/>
            <wp:wrapNone/>
            <wp:docPr id="77" name="Picture 77" descr="C:\Documents and Settings\tamic\Desktop\TC999D\TC9990301D-PB\TC9990301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tamic\Desktop\TC999D\TC9990301D-PB\TC9990301-IMG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1" t="1183" r="14844" b="9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7642" w:rsidSect="00EC159D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28A4E" w14:textId="77777777" w:rsidR="00851FC9" w:rsidRDefault="00851FC9" w:rsidP="00AA544E">
      <w:pPr>
        <w:spacing w:after="0" w:line="240" w:lineRule="auto"/>
      </w:pPr>
      <w:r>
        <w:separator/>
      </w:r>
    </w:p>
  </w:endnote>
  <w:endnote w:type="continuationSeparator" w:id="0">
    <w:p w14:paraId="26DFE6B8" w14:textId="77777777" w:rsidR="00851FC9" w:rsidRDefault="00851FC9" w:rsidP="00AA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8EA82" w14:textId="77777777" w:rsidR="00851FC9" w:rsidRDefault="00851FC9" w:rsidP="00AA544E">
      <w:pPr>
        <w:spacing w:after="0" w:line="240" w:lineRule="auto"/>
      </w:pPr>
      <w:r>
        <w:separator/>
      </w:r>
    </w:p>
  </w:footnote>
  <w:footnote w:type="continuationSeparator" w:id="0">
    <w:p w14:paraId="5AD27F84" w14:textId="77777777" w:rsidR="00851FC9" w:rsidRDefault="00851FC9" w:rsidP="00AA5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1781D"/>
    <w:multiLevelType w:val="hybridMultilevel"/>
    <w:tmpl w:val="5C6C27DA"/>
    <w:lvl w:ilvl="0" w:tplc="D4C2A5A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0492F"/>
    <w:multiLevelType w:val="hybridMultilevel"/>
    <w:tmpl w:val="A58E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C6612"/>
    <w:multiLevelType w:val="multilevel"/>
    <w:tmpl w:val="39E4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6A4126"/>
    <w:multiLevelType w:val="hybridMultilevel"/>
    <w:tmpl w:val="0FD83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3690A"/>
    <w:multiLevelType w:val="hybridMultilevel"/>
    <w:tmpl w:val="09BA6F1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4FEF47E4"/>
    <w:multiLevelType w:val="hybridMultilevel"/>
    <w:tmpl w:val="423097B6"/>
    <w:lvl w:ilvl="0" w:tplc="72EC5E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3456DE"/>
    <w:multiLevelType w:val="multilevel"/>
    <w:tmpl w:val="A5E0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BB5513"/>
    <w:multiLevelType w:val="hybridMultilevel"/>
    <w:tmpl w:val="04A0B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A15EC0"/>
    <w:multiLevelType w:val="hybridMultilevel"/>
    <w:tmpl w:val="FA6ED45C"/>
    <w:lvl w:ilvl="0" w:tplc="C7D0300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  <w:b/>
        <w:color w:val="2E3640"/>
        <w:w w:val="9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9528829">
    <w:abstractNumId w:val="0"/>
  </w:num>
  <w:num w:numId="2" w16cid:durableId="2008828732">
    <w:abstractNumId w:val="5"/>
  </w:num>
  <w:num w:numId="3" w16cid:durableId="236939132">
    <w:abstractNumId w:val="4"/>
  </w:num>
  <w:num w:numId="4" w16cid:durableId="143856376">
    <w:abstractNumId w:val="7"/>
  </w:num>
  <w:num w:numId="5" w16cid:durableId="1178232065">
    <w:abstractNumId w:val="3"/>
  </w:num>
  <w:num w:numId="6" w16cid:durableId="2110923727">
    <w:abstractNumId w:val="8"/>
  </w:num>
  <w:num w:numId="7" w16cid:durableId="136459556">
    <w:abstractNumId w:val="6"/>
  </w:num>
  <w:num w:numId="8" w16cid:durableId="642275407">
    <w:abstractNumId w:val="1"/>
  </w:num>
  <w:num w:numId="9" w16cid:durableId="17065159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1C"/>
    <w:rsid w:val="000041AB"/>
    <w:rsid w:val="00004A6B"/>
    <w:rsid w:val="00007B1D"/>
    <w:rsid w:val="000131D9"/>
    <w:rsid w:val="00015000"/>
    <w:rsid w:val="000153A8"/>
    <w:rsid w:val="000158D6"/>
    <w:rsid w:val="00026279"/>
    <w:rsid w:val="00032C48"/>
    <w:rsid w:val="00035E2E"/>
    <w:rsid w:val="000404D1"/>
    <w:rsid w:val="00040D5D"/>
    <w:rsid w:val="000479C4"/>
    <w:rsid w:val="00050640"/>
    <w:rsid w:val="00053569"/>
    <w:rsid w:val="00056969"/>
    <w:rsid w:val="000657CD"/>
    <w:rsid w:val="00073149"/>
    <w:rsid w:val="00082E85"/>
    <w:rsid w:val="00095DEC"/>
    <w:rsid w:val="000A1AF4"/>
    <w:rsid w:val="000A6CCE"/>
    <w:rsid w:val="000B0462"/>
    <w:rsid w:val="000B2233"/>
    <w:rsid w:val="000C2D9C"/>
    <w:rsid w:val="000C6EFD"/>
    <w:rsid w:val="000C6F23"/>
    <w:rsid w:val="000C76CD"/>
    <w:rsid w:val="000D07E8"/>
    <w:rsid w:val="000D1F94"/>
    <w:rsid w:val="000D696B"/>
    <w:rsid w:val="000E08B6"/>
    <w:rsid w:val="000E362E"/>
    <w:rsid w:val="000E4C96"/>
    <w:rsid w:val="000F1A15"/>
    <w:rsid w:val="000F4A9E"/>
    <w:rsid w:val="00101F7E"/>
    <w:rsid w:val="00103734"/>
    <w:rsid w:val="00107045"/>
    <w:rsid w:val="00110618"/>
    <w:rsid w:val="00116AF2"/>
    <w:rsid w:val="001278EC"/>
    <w:rsid w:val="00142870"/>
    <w:rsid w:val="00143FAA"/>
    <w:rsid w:val="001532E2"/>
    <w:rsid w:val="00157F87"/>
    <w:rsid w:val="001659DD"/>
    <w:rsid w:val="00170BA8"/>
    <w:rsid w:val="00170D1F"/>
    <w:rsid w:val="00186793"/>
    <w:rsid w:val="00187DAC"/>
    <w:rsid w:val="00192982"/>
    <w:rsid w:val="001A1906"/>
    <w:rsid w:val="001B6BC9"/>
    <w:rsid w:val="001C1CE1"/>
    <w:rsid w:val="001D26BE"/>
    <w:rsid w:val="001E0996"/>
    <w:rsid w:val="001E3762"/>
    <w:rsid w:val="001E5047"/>
    <w:rsid w:val="001F06C1"/>
    <w:rsid w:val="00200E2A"/>
    <w:rsid w:val="00204ADB"/>
    <w:rsid w:val="002053E5"/>
    <w:rsid w:val="002053F6"/>
    <w:rsid w:val="0020734B"/>
    <w:rsid w:val="00211948"/>
    <w:rsid w:val="00211CA7"/>
    <w:rsid w:val="00225855"/>
    <w:rsid w:val="0022650E"/>
    <w:rsid w:val="00226785"/>
    <w:rsid w:val="002301FE"/>
    <w:rsid w:val="002345E8"/>
    <w:rsid w:val="002431C3"/>
    <w:rsid w:val="00243249"/>
    <w:rsid w:val="00243BBF"/>
    <w:rsid w:val="002444AB"/>
    <w:rsid w:val="00244CAC"/>
    <w:rsid w:val="00246BF9"/>
    <w:rsid w:val="002505AE"/>
    <w:rsid w:val="0025454A"/>
    <w:rsid w:val="002656D6"/>
    <w:rsid w:val="00275863"/>
    <w:rsid w:val="00277F3A"/>
    <w:rsid w:val="00280D76"/>
    <w:rsid w:val="00283292"/>
    <w:rsid w:val="00293E43"/>
    <w:rsid w:val="00294CD7"/>
    <w:rsid w:val="00294F93"/>
    <w:rsid w:val="002A0B7E"/>
    <w:rsid w:val="002B2411"/>
    <w:rsid w:val="002B41B7"/>
    <w:rsid w:val="002B6634"/>
    <w:rsid w:val="002B6C41"/>
    <w:rsid w:val="002C47F6"/>
    <w:rsid w:val="002D44B6"/>
    <w:rsid w:val="002D47D2"/>
    <w:rsid w:val="002D6022"/>
    <w:rsid w:val="002E5B9F"/>
    <w:rsid w:val="002F32F7"/>
    <w:rsid w:val="002F7F60"/>
    <w:rsid w:val="00301719"/>
    <w:rsid w:val="00302E86"/>
    <w:rsid w:val="003054D4"/>
    <w:rsid w:val="003060A0"/>
    <w:rsid w:val="00307E19"/>
    <w:rsid w:val="003136A5"/>
    <w:rsid w:val="00313E4A"/>
    <w:rsid w:val="00314AFE"/>
    <w:rsid w:val="00314B00"/>
    <w:rsid w:val="00316111"/>
    <w:rsid w:val="003230B2"/>
    <w:rsid w:val="0032431B"/>
    <w:rsid w:val="003243C4"/>
    <w:rsid w:val="00340B2E"/>
    <w:rsid w:val="0034141C"/>
    <w:rsid w:val="0034368B"/>
    <w:rsid w:val="00347706"/>
    <w:rsid w:val="00353032"/>
    <w:rsid w:val="00354394"/>
    <w:rsid w:val="00354CD4"/>
    <w:rsid w:val="0035611C"/>
    <w:rsid w:val="00357278"/>
    <w:rsid w:val="0036055B"/>
    <w:rsid w:val="0036116A"/>
    <w:rsid w:val="003624DF"/>
    <w:rsid w:val="00375D3B"/>
    <w:rsid w:val="00380606"/>
    <w:rsid w:val="0039060D"/>
    <w:rsid w:val="00390AD3"/>
    <w:rsid w:val="00390BB4"/>
    <w:rsid w:val="0039719E"/>
    <w:rsid w:val="003A4D50"/>
    <w:rsid w:val="003B12B3"/>
    <w:rsid w:val="003B46AF"/>
    <w:rsid w:val="003C7A84"/>
    <w:rsid w:val="003D0291"/>
    <w:rsid w:val="003D2A0B"/>
    <w:rsid w:val="003D655C"/>
    <w:rsid w:val="003E005D"/>
    <w:rsid w:val="003F30DE"/>
    <w:rsid w:val="003F3C1E"/>
    <w:rsid w:val="003F43FF"/>
    <w:rsid w:val="003F6673"/>
    <w:rsid w:val="0040112A"/>
    <w:rsid w:val="00401C03"/>
    <w:rsid w:val="0041480C"/>
    <w:rsid w:val="00414F18"/>
    <w:rsid w:val="00415AD4"/>
    <w:rsid w:val="00421260"/>
    <w:rsid w:val="00424D4A"/>
    <w:rsid w:val="004264EE"/>
    <w:rsid w:val="004320A2"/>
    <w:rsid w:val="00434FAD"/>
    <w:rsid w:val="00435576"/>
    <w:rsid w:val="004358DB"/>
    <w:rsid w:val="00436106"/>
    <w:rsid w:val="0043730A"/>
    <w:rsid w:val="00440184"/>
    <w:rsid w:val="00440FF3"/>
    <w:rsid w:val="004449FA"/>
    <w:rsid w:val="00445A93"/>
    <w:rsid w:val="00445BD8"/>
    <w:rsid w:val="00445E81"/>
    <w:rsid w:val="00455E2D"/>
    <w:rsid w:val="004707D6"/>
    <w:rsid w:val="00483887"/>
    <w:rsid w:val="00486B11"/>
    <w:rsid w:val="00487E80"/>
    <w:rsid w:val="00494605"/>
    <w:rsid w:val="004A7EA9"/>
    <w:rsid w:val="004B5CA4"/>
    <w:rsid w:val="004B72A2"/>
    <w:rsid w:val="004B782A"/>
    <w:rsid w:val="004C3198"/>
    <w:rsid w:val="004C5C39"/>
    <w:rsid w:val="004D081B"/>
    <w:rsid w:val="004D649E"/>
    <w:rsid w:val="004E1924"/>
    <w:rsid w:val="004E25EE"/>
    <w:rsid w:val="004F1B85"/>
    <w:rsid w:val="004F2BB9"/>
    <w:rsid w:val="004F2C36"/>
    <w:rsid w:val="004F3563"/>
    <w:rsid w:val="005025B5"/>
    <w:rsid w:val="00502B47"/>
    <w:rsid w:val="0050518A"/>
    <w:rsid w:val="005051D3"/>
    <w:rsid w:val="00506A9C"/>
    <w:rsid w:val="005123EA"/>
    <w:rsid w:val="005324A9"/>
    <w:rsid w:val="0053258B"/>
    <w:rsid w:val="0053310D"/>
    <w:rsid w:val="00545383"/>
    <w:rsid w:val="005468C5"/>
    <w:rsid w:val="00552D4C"/>
    <w:rsid w:val="00553A46"/>
    <w:rsid w:val="00553AA4"/>
    <w:rsid w:val="00554284"/>
    <w:rsid w:val="00555754"/>
    <w:rsid w:val="00571BC4"/>
    <w:rsid w:val="00571F97"/>
    <w:rsid w:val="00575719"/>
    <w:rsid w:val="00575FAF"/>
    <w:rsid w:val="00585081"/>
    <w:rsid w:val="00592702"/>
    <w:rsid w:val="00595CA5"/>
    <w:rsid w:val="005B0D7E"/>
    <w:rsid w:val="005B141C"/>
    <w:rsid w:val="005B1B7C"/>
    <w:rsid w:val="005B33EE"/>
    <w:rsid w:val="005B4B63"/>
    <w:rsid w:val="005B5DCF"/>
    <w:rsid w:val="005C0DE3"/>
    <w:rsid w:val="005C4D82"/>
    <w:rsid w:val="005D13C8"/>
    <w:rsid w:val="005D2023"/>
    <w:rsid w:val="005D299F"/>
    <w:rsid w:val="005D2BD1"/>
    <w:rsid w:val="005F72FD"/>
    <w:rsid w:val="006002CD"/>
    <w:rsid w:val="00603769"/>
    <w:rsid w:val="00603B34"/>
    <w:rsid w:val="006067C4"/>
    <w:rsid w:val="006068F0"/>
    <w:rsid w:val="00626C3F"/>
    <w:rsid w:val="0063280C"/>
    <w:rsid w:val="00633533"/>
    <w:rsid w:val="006342A0"/>
    <w:rsid w:val="00634F9A"/>
    <w:rsid w:val="00645D31"/>
    <w:rsid w:val="00655871"/>
    <w:rsid w:val="00656F44"/>
    <w:rsid w:val="00673DFF"/>
    <w:rsid w:val="006813CA"/>
    <w:rsid w:val="00685D6B"/>
    <w:rsid w:val="00686D5E"/>
    <w:rsid w:val="00691F08"/>
    <w:rsid w:val="006951B2"/>
    <w:rsid w:val="006A5483"/>
    <w:rsid w:val="006B4E34"/>
    <w:rsid w:val="006B65C5"/>
    <w:rsid w:val="006B7CA3"/>
    <w:rsid w:val="006C0A28"/>
    <w:rsid w:val="006C3825"/>
    <w:rsid w:val="006D007D"/>
    <w:rsid w:val="006D190E"/>
    <w:rsid w:val="006D32A1"/>
    <w:rsid w:val="006F746D"/>
    <w:rsid w:val="00703C67"/>
    <w:rsid w:val="00707B7E"/>
    <w:rsid w:val="00707E94"/>
    <w:rsid w:val="007107CA"/>
    <w:rsid w:val="00711D94"/>
    <w:rsid w:val="00721194"/>
    <w:rsid w:val="00722F09"/>
    <w:rsid w:val="00723E5C"/>
    <w:rsid w:val="007307E4"/>
    <w:rsid w:val="00730AE1"/>
    <w:rsid w:val="007423DD"/>
    <w:rsid w:val="00744E13"/>
    <w:rsid w:val="00746C5A"/>
    <w:rsid w:val="0076032E"/>
    <w:rsid w:val="0076291F"/>
    <w:rsid w:val="0077079C"/>
    <w:rsid w:val="007720DC"/>
    <w:rsid w:val="00773484"/>
    <w:rsid w:val="00777B00"/>
    <w:rsid w:val="00780475"/>
    <w:rsid w:val="00782859"/>
    <w:rsid w:val="00782AE6"/>
    <w:rsid w:val="00792382"/>
    <w:rsid w:val="007955A5"/>
    <w:rsid w:val="00797309"/>
    <w:rsid w:val="007A13F4"/>
    <w:rsid w:val="007A23E0"/>
    <w:rsid w:val="007A6336"/>
    <w:rsid w:val="007B16EC"/>
    <w:rsid w:val="007B23CB"/>
    <w:rsid w:val="007B4A04"/>
    <w:rsid w:val="007C697E"/>
    <w:rsid w:val="007D12B6"/>
    <w:rsid w:val="007F60A7"/>
    <w:rsid w:val="007F7AC3"/>
    <w:rsid w:val="008013D8"/>
    <w:rsid w:val="008031A9"/>
    <w:rsid w:val="00803C90"/>
    <w:rsid w:val="00810527"/>
    <w:rsid w:val="008149CB"/>
    <w:rsid w:val="00814DF2"/>
    <w:rsid w:val="008162D3"/>
    <w:rsid w:val="00824852"/>
    <w:rsid w:val="00837521"/>
    <w:rsid w:val="00843545"/>
    <w:rsid w:val="00845DE8"/>
    <w:rsid w:val="00851FC9"/>
    <w:rsid w:val="008537C2"/>
    <w:rsid w:val="00866795"/>
    <w:rsid w:val="00870B1C"/>
    <w:rsid w:val="00881C3D"/>
    <w:rsid w:val="00887020"/>
    <w:rsid w:val="00895198"/>
    <w:rsid w:val="00896916"/>
    <w:rsid w:val="008A0F85"/>
    <w:rsid w:val="008A3205"/>
    <w:rsid w:val="008A4D5E"/>
    <w:rsid w:val="008A5ED6"/>
    <w:rsid w:val="008A79D8"/>
    <w:rsid w:val="008C5A72"/>
    <w:rsid w:val="008C5E92"/>
    <w:rsid w:val="008D7808"/>
    <w:rsid w:val="008E0E75"/>
    <w:rsid w:val="008F1A54"/>
    <w:rsid w:val="008F2983"/>
    <w:rsid w:val="008F38E2"/>
    <w:rsid w:val="008F3B28"/>
    <w:rsid w:val="008F55A8"/>
    <w:rsid w:val="008F6DBD"/>
    <w:rsid w:val="00904E18"/>
    <w:rsid w:val="00913722"/>
    <w:rsid w:val="0091497A"/>
    <w:rsid w:val="00920FD8"/>
    <w:rsid w:val="00930282"/>
    <w:rsid w:val="009402AC"/>
    <w:rsid w:val="00941120"/>
    <w:rsid w:val="00944C38"/>
    <w:rsid w:val="009469C1"/>
    <w:rsid w:val="00950F0B"/>
    <w:rsid w:val="009608FD"/>
    <w:rsid w:val="0096288F"/>
    <w:rsid w:val="0096653A"/>
    <w:rsid w:val="00975349"/>
    <w:rsid w:val="00977341"/>
    <w:rsid w:val="0099158C"/>
    <w:rsid w:val="00992AE1"/>
    <w:rsid w:val="00996475"/>
    <w:rsid w:val="009969A3"/>
    <w:rsid w:val="0099769C"/>
    <w:rsid w:val="009A4413"/>
    <w:rsid w:val="009C7AA9"/>
    <w:rsid w:val="009E7B6A"/>
    <w:rsid w:val="009F0749"/>
    <w:rsid w:val="009F214C"/>
    <w:rsid w:val="009F4C7B"/>
    <w:rsid w:val="009F70D4"/>
    <w:rsid w:val="00A046B2"/>
    <w:rsid w:val="00A0560E"/>
    <w:rsid w:val="00A1270E"/>
    <w:rsid w:val="00A150C4"/>
    <w:rsid w:val="00A16A8D"/>
    <w:rsid w:val="00A20184"/>
    <w:rsid w:val="00A21C04"/>
    <w:rsid w:val="00A22290"/>
    <w:rsid w:val="00A24B26"/>
    <w:rsid w:val="00A2524E"/>
    <w:rsid w:val="00A339A6"/>
    <w:rsid w:val="00A33FDF"/>
    <w:rsid w:val="00A43B0A"/>
    <w:rsid w:val="00A44259"/>
    <w:rsid w:val="00A80586"/>
    <w:rsid w:val="00A84130"/>
    <w:rsid w:val="00A914F0"/>
    <w:rsid w:val="00A95991"/>
    <w:rsid w:val="00A96557"/>
    <w:rsid w:val="00A96DB9"/>
    <w:rsid w:val="00AA3214"/>
    <w:rsid w:val="00AA544E"/>
    <w:rsid w:val="00AA6B01"/>
    <w:rsid w:val="00AB4520"/>
    <w:rsid w:val="00AC1A84"/>
    <w:rsid w:val="00AC59B8"/>
    <w:rsid w:val="00AC7220"/>
    <w:rsid w:val="00AD4D0F"/>
    <w:rsid w:val="00AD5859"/>
    <w:rsid w:val="00AF2EAB"/>
    <w:rsid w:val="00AF4564"/>
    <w:rsid w:val="00B07106"/>
    <w:rsid w:val="00B12143"/>
    <w:rsid w:val="00B243D6"/>
    <w:rsid w:val="00B43A5B"/>
    <w:rsid w:val="00B43A61"/>
    <w:rsid w:val="00B51A51"/>
    <w:rsid w:val="00B52D2B"/>
    <w:rsid w:val="00B53658"/>
    <w:rsid w:val="00B55A2E"/>
    <w:rsid w:val="00B5681C"/>
    <w:rsid w:val="00B623D7"/>
    <w:rsid w:val="00B6255B"/>
    <w:rsid w:val="00B661C6"/>
    <w:rsid w:val="00B674E3"/>
    <w:rsid w:val="00B67979"/>
    <w:rsid w:val="00B72123"/>
    <w:rsid w:val="00B73C27"/>
    <w:rsid w:val="00B8020B"/>
    <w:rsid w:val="00B9080D"/>
    <w:rsid w:val="00B948E3"/>
    <w:rsid w:val="00BA13D7"/>
    <w:rsid w:val="00BA4E0F"/>
    <w:rsid w:val="00BB0B8F"/>
    <w:rsid w:val="00BB0BBD"/>
    <w:rsid w:val="00BC07E6"/>
    <w:rsid w:val="00BC746B"/>
    <w:rsid w:val="00BD1026"/>
    <w:rsid w:val="00BD3262"/>
    <w:rsid w:val="00BD4F2A"/>
    <w:rsid w:val="00BE1388"/>
    <w:rsid w:val="00BE7856"/>
    <w:rsid w:val="00BE7A1E"/>
    <w:rsid w:val="00BF2266"/>
    <w:rsid w:val="00C05024"/>
    <w:rsid w:val="00C054BB"/>
    <w:rsid w:val="00C17BEB"/>
    <w:rsid w:val="00C57754"/>
    <w:rsid w:val="00C6334B"/>
    <w:rsid w:val="00C648A7"/>
    <w:rsid w:val="00C66C5B"/>
    <w:rsid w:val="00C67365"/>
    <w:rsid w:val="00C67DA4"/>
    <w:rsid w:val="00C77B02"/>
    <w:rsid w:val="00C84457"/>
    <w:rsid w:val="00C84B7B"/>
    <w:rsid w:val="00C95CB2"/>
    <w:rsid w:val="00C96478"/>
    <w:rsid w:val="00CA01E7"/>
    <w:rsid w:val="00CA160E"/>
    <w:rsid w:val="00CA5C0E"/>
    <w:rsid w:val="00CB43B7"/>
    <w:rsid w:val="00CB5319"/>
    <w:rsid w:val="00CC2D46"/>
    <w:rsid w:val="00CC4A33"/>
    <w:rsid w:val="00CC6305"/>
    <w:rsid w:val="00CE147E"/>
    <w:rsid w:val="00CE4F0E"/>
    <w:rsid w:val="00CE586B"/>
    <w:rsid w:val="00CE6A4D"/>
    <w:rsid w:val="00CF6693"/>
    <w:rsid w:val="00CF7642"/>
    <w:rsid w:val="00D06367"/>
    <w:rsid w:val="00D12722"/>
    <w:rsid w:val="00D12A60"/>
    <w:rsid w:val="00D1700C"/>
    <w:rsid w:val="00D2058B"/>
    <w:rsid w:val="00D24DF6"/>
    <w:rsid w:val="00D2774C"/>
    <w:rsid w:val="00D32D18"/>
    <w:rsid w:val="00D32FFF"/>
    <w:rsid w:val="00D446C5"/>
    <w:rsid w:val="00D4497E"/>
    <w:rsid w:val="00D45479"/>
    <w:rsid w:val="00D45E1E"/>
    <w:rsid w:val="00D47574"/>
    <w:rsid w:val="00D513C4"/>
    <w:rsid w:val="00D517A0"/>
    <w:rsid w:val="00D52A6C"/>
    <w:rsid w:val="00D5306C"/>
    <w:rsid w:val="00D56D57"/>
    <w:rsid w:val="00D62ABD"/>
    <w:rsid w:val="00D64ECE"/>
    <w:rsid w:val="00D75E63"/>
    <w:rsid w:val="00D7733E"/>
    <w:rsid w:val="00D8322B"/>
    <w:rsid w:val="00D84590"/>
    <w:rsid w:val="00D9003F"/>
    <w:rsid w:val="00D91CE2"/>
    <w:rsid w:val="00D94AA1"/>
    <w:rsid w:val="00D96C60"/>
    <w:rsid w:val="00DA125F"/>
    <w:rsid w:val="00DA5D38"/>
    <w:rsid w:val="00DA63E1"/>
    <w:rsid w:val="00DB0359"/>
    <w:rsid w:val="00DB5ACD"/>
    <w:rsid w:val="00DC3D94"/>
    <w:rsid w:val="00DC75EA"/>
    <w:rsid w:val="00DD4008"/>
    <w:rsid w:val="00DD5998"/>
    <w:rsid w:val="00DD6078"/>
    <w:rsid w:val="00DF04CF"/>
    <w:rsid w:val="00DF43AE"/>
    <w:rsid w:val="00DF4CFE"/>
    <w:rsid w:val="00E01425"/>
    <w:rsid w:val="00E17CE6"/>
    <w:rsid w:val="00E20601"/>
    <w:rsid w:val="00E226ED"/>
    <w:rsid w:val="00E24806"/>
    <w:rsid w:val="00E30EE3"/>
    <w:rsid w:val="00E33D5A"/>
    <w:rsid w:val="00E34A8A"/>
    <w:rsid w:val="00E357F4"/>
    <w:rsid w:val="00E503A8"/>
    <w:rsid w:val="00E6004D"/>
    <w:rsid w:val="00E6397F"/>
    <w:rsid w:val="00E63FC2"/>
    <w:rsid w:val="00E735FF"/>
    <w:rsid w:val="00E757C2"/>
    <w:rsid w:val="00E77701"/>
    <w:rsid w:val="00E94EC3"/>
    <w:rsid w:val="00E96A90"/>
    <w:rsid w:val="00EC136E"/>
    <w:rsid w:val="00EC159D"/>
    <w:rsid w:val="00ED0F62"/>
    <w:rsid w:val="00EF00D6"/>
    <w:rsid w:val="00EF1225"/>
    <w:rsid w:val="00F00E22"/>
    <w:rsid w:val="00F10081"/>
    <w:rsid w:val="00F10DD3"/>
    <w:rsid w:val="00F1604D"/>
    <w:rsid w:val="00F16B87"/>
    <w:rsid w:val="00F3424B"/>
    <w:rsid w:val="00F34554"/>
    <w:rsid w:val="00F37E5C"/>
    <w:rsid w:val="00F40651"/>
    <w:rsid w:val="00F41219"/>
    <w:rsid w:val="00F44E21"/>
    <w:rsid w:val="00F44EBD"/>
    <w:rsid w:val="00F47339"/>
    <w:rsid w:val="00F56768"/>
    <w:rsid w:val="00F654B4"/>
    <w:rsid w:val="00F67599"/>
    <w:rsid w:val="00F765C6"/>
    <w:rsid w:val="00F8111E"/>
    <w:rsid w:val="00F8355C"/>
    <w:rsid w:val="00F84D3E"/>
    <w:rsid w:val="00F85244"/>
    <w:rsid w:val="00F922CC"/>
    <w:rsid w:val="00F92BC8"/>
    <w:rsid w:val="00FA3C58"/>
    <w:rsid w:val="00FA5842"/>
    <w:rsid w:val="00FA5FA4"/>
    <w:rsid w:val="00FB0FE1"/>
    <w:rsid w:val="00FB23E0"/>
    <w:rsid w:val="00FC0709"/>
    <w:rsid w:val="00FC0B4B"/>
    <w:rsid w:val="00FC6E9A"/>
    <w:rsid w:val="00FC778D"/>
    <w:rsid w:val="00FD37CD"/>
    <w:rsid w:val="00FD65A2"/>
    <w:rsid w:val="00FE0112"/>
    <w:rsid w:val="00FF70D2"/>
    <w:rsid w:val="00FF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C75E1E"/>
  <w15:chartTrackingRefBased/>
  <w15:docId w15:val="{C95839B9-F1B0-429B-A3E3-0B6DAA412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11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72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5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D76"/>
  </w:style>
  <w:style w:type="paragraph" w:styleId="Footer">
    <w:name w:val="footer"/>
    <w:basedOn w:val="Normal"/>
    <w:link w:val="Foot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D76"/>
  </w:style>
  <w:style w:type="character" w:styleId="Hyperlink">
    <w:name w:val="Hyperlink"/>
    <w:basedOn w:val="DefaultParagraphFont"/>
    <w:uiPriority w:val="99"/>
    <w:unhideWhenUsed/>
    <w:rsid w:val="00BF22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226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272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12722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D127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27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211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722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50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9647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050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82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36956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9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43428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g"/><Relationship Id="rId26" Type="http://schemas.openxmlformats.org/officeDocument/2006/relationships/image" Target="media/image13.jpg"/><Relationship Id="rId39" Type="http://schemas.openxmlformats.org/officeDocument/2006/relationships/theme" Target="theme/theme1.xml"/><Relationship Id="rId21" Type="http://schemas.openxmlformats.org/officeDocument/2006/relationships/image" Target="media/image9.jpg"/><Relationship Id="rId34" Type="http://schemas.openxmlformats.org/officeDocument/2006/relationships/hyperlink" Target="http://www.greateretc.org" TargetMode="External"/><Relationship Id="rId7" Type="http://schemas.openxmlformats.org/officeDocument/2006/relationships/hyperlink" Target="https://youtu.be/NfrI0yiJ7-o?si=F_ntzDY5HZ4lKPge" TargetMode="External"/><Relationship Id="rId12" Type="http://schemas.openxmlformats.org/officeDocument/2006/relationships/image" Target="media/image2.jpg"/><Relationship Id="rId17" Type="http://schemas.openxmlformats.org/officeDocument/2006/relationships/hyperlink" Target="http://www.upendounitedfoundation.org" TargetMode="External"/><Relationship Id="rId25" Type="http://schemas.openxmlformats.org/officeDocument/2006/relationships/image" Target="media/image12.jpg"/><Relationship Id="rId33" Type="http://schemas.openxmlformats.org/officeDocument/2006/relationships/hyperlink" Target="mailto:getcmissionary296@gmail.com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g"/><Relationship Id="rId29" Type="http://schemas.openxmlformats.org/officeDocument/2006/relationships/hyperlink" Target="https://www.vialoflife.com/wp-content/uploads/2022/05/VOLFORM2022May27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image" Target="media/image11.jpg"/><Relationship Id="rId32" Type="http://schemas.openxmlformats.org/officeDocument/2006/relationships/image" Target="media/image16.jpg"/><Relationship Id="rId37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file:///C:\Documents%20and%20Settings\tamic\Desktop\TC999D\TC9990301D-PB\TC9990301-IMG04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8.JPG"/><Relationship Id="rId10" Type="http://schemas.openxmlformats.org/officeDocument/2006/relationships/hyperlink" Target="https://youtu.be/mgMfL4UCDqw?si=VnjXLFCCa87XUEAO" TargetMode="External"/><Relationship Id="rId19" Type="http://schemas.openxmlformats.org/officeDocument/2006/relationships/hyperlink" Target="http://www.upendounitedfoundation.org" TargetMode="External"/><Relationship Id="rId31" Type="http://schemas.openxmlformats.org/officeDocument/2006/relationships/hyperlink" Target="http://www.greateretc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NfrI0yiJ7-o?si=F_ntzDY5HZ4lKPg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hyperlink" Target="mailto:getcmissionary296@gmail.com" TargetMode="External"/><Relationship Id="rId35" Type="http://schemas.openxmlformats.org/officeDocument/2006/relationships/image" Target="media/image17.png"/><Relationship Id="rId8" Type="http://schemas.openxmlformats.org/officeDocument/2006/relationships/hyperlink" Target="https://youtu.be/mgMfL4UCDqw?si=VnjXLFCCa87XUEAO" TargetMode="External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tew\AppData\Roaming\Microsoft\Templates\Technology%20business%20newsletter%20(4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newsletter (4 pages)</Template>
  <TotalTime>750</TotalTime>
  <Pages>5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Stewart</dc:creator>
  <cp:keywords/>
  <dc:description/>
  <cp:lastModifiedBy>Shirley Stewart</cp:lastModifiedBy>
  <cp:revision>325</cp:revision>
  <cp:lastPrinted>2023-12-20T17:58:00Z</cp:lastPrinted>
  <dcterms:created xsi:type="dcterms:W3CDTF">2023-12-09T17:25:00Z</dcterms:created>
  <dcterms:modified xsi:type="dcterms:W3CDTF">2023-12-21T00:37:00Z</dcterms:modified>
</cp:coreProperties>
</file>